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FD5" w:rsidRDefault="00342FD5" w:rsidP="00921C24">
      <w:pPr>
        <w:widowControl w:val="0"/>
        <w:autoSpaceDE w:val="0"/>
        <w:autoSpaceDN w:val="0"/>
        <w:adjustRightInd w:val="0"/>
        <w:rPr>
          <w:rFonts w:ascii="Times New Roman" w:hAnsi="Times New Roman"/>
          <w:b/>
          <w:color w:val="0070C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6" type="#_x0000_t75" style="position:absolute;margin-left:23.5pt;margin-top:2.75pt;width:371.55pt;height:146.45pt;z-index:-251645440;visibility:visible;mso-wrap-distance-left:177.96pt;mso-wrap-distance-top:24.96pt;mso-wrap-distance-right:35.63pt;mso-wrap-distance-bottom:42.03pt" wrapcoords="2138 111 2138 20603 20989 20603 21513 20603 21600 20492 21600 111 2138 111">
            <v:imagedata r:id="rId7" o:title=""/>
            <w10:wrap type="tight"/>
          </v:shape>
        </w:pict>
      </w: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p>
    <w:p w:rsidR="00342FD5" w:rsidRDefault="00342FD5" w:rsidP="00921C24">
      <w:pPr>
        <w:widowControl w:val="0"/>
        <w:autoSpaceDE w:val="0"/>
        <w:autoSpaceDN w:val="0"/>
        <w:adjustRightInd w:val="0"/>
        <w:rPr>
          <w:rFonts w:ascii="Times New Roman" w:hAnsi="Times New Roman"/>
          <w:b/>
          <w:color w:val="0070C0"/>
        </w:rPr>
      </w:pPr>
      <w:r>
        <w:rPr>
          <w:noProof/>
        </w:rPr>
        <w:pict>
          <v:shapetype id="_x0000_t202" coordsize="21600,21600" o:spt="202" path="m,l,21600r21600,l21600,xe">
            <v:stroke joinstyle="miter"/>
            <v:path gradientshapeok="t" o:connecttype="rect"/>
          </v:shapetype>
          <v:shape id="Text Box 17" o:spid="_x0000_s1027" type="#_x0000_t202" style="position:absolute;margin-left:-471.65pt;margin-top:24.5pt;width:552pt;height:98.75pt;z-index:251650560;visibility:visible" wrapcoords="-29 -164 -29 21436 21629 21436 21629 -164 -29 -164" fillcolor="#002060" strokeweight=".5pt">
            <v:path arrowok="t"/>
            <v:textbox>
              <w:txbxContent>
                <w:p w:rsidR="00342FD5" w:rsidRPr="005268A0" w:rsidRDefault="00342FD5" w:rsidP="00877C89">
                  <w:pPr>
                    <w:rPr>
                      <w:rFonts w:ascii="Times New Roman" w:hAnsi="Times New Roman"/>
                    </w:rPr>
                  </w:pPr>
                  <w:r>
                    <w:rPr>
                      <w:rFonts w:ascii="Times New Roman" w:hAnsi="Times New Roman"/>
                    </w:rPr>
                    <w:t xml:space="preserve">Issue #8 </w:t>
                  </w:r>
                  <w:r w:rsidRPr="005268A0">
                    <w:rPr>
                      <w:rFonts w:ascii="Times New Roman" w:hAnsi="Times New Roman"/>
                    </w:rPr>
                    <w:t xml:space="preserve">                                  </w:t>
                  </w:r>
                  <w:r>
                    <w:rPr>
                      <w:rFonts w:ascii="Times New Roman" w:hAnsi="Times New Roman"/>
                    </w:rPr>
                    <w:t xml:space="preserve">                            October</w:t>
                  </w:r>
                  <w:r w:rsidRPr="005268A0">
                    <w:rPr>
                      <w:rFonts w:ascii="Times New Roman" w:hAnsi="Times New Roman"/>
                    </w:rPr>
                    <w:t xml:space="preserve"> </w:t>
                  </w:r>
                  <w:r>
                    <w:rPr>
                      <w:rFonts w:ascii="Times New Roman" w:hAnsi="Times New Roman"/>
                    </w:rPr>
                    <w:t xml:space="preserve">2016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V</w:t>
                  </w:r>
                  <w:r w:rsidRPr="005268A0">
                    <w:rPr>
                      <w:rFonts w:ascii="Times New Roman" w:hAnsi="Times New Roman"/>
                    </w:rPr>
                    <w:t xml:space="preserve">olume #16                                                       </w:t>
                  </w:r>
                  <w:r>
                    <w:rPr>
                      <w:rFonts w:ascii="Times New Roman" w:hAnsi="Times New Roman"/>
                    </w:rPr>
                    <w:t xml:space="preserve">            </w:t>
                  </w:r>
                </w:p>
                <w:p w:rsidR="00342FD5" w:rsidRPr="005268A0" w:rsidRDefault="00342FD5" w:rsidP="00877C89">
                  <w:pPr>
                    <w:rPr>
                      <w:rFonts w:ascii="Times New Roman" w:hAnsi="Times New Roman"/>
                    </w:rPr>
                  </w:pPr>
                </w:p>
                <w:p w:rsidR="00342FD5" w:rsidRPr="005268A0" w:rsidRDefault="00342FD5" w:rsidP="00877C89">
                  <w:pPr>
                    <w:ind w:left="2880" w:hanging="2880"/>
                    <w:jc w:val="center"/>
                    <w:rPr>
                      <w:rFonts w:ascii="Times New Roman" w:hAnsi="Times New Roman"/>
                    </w:rPr>
                  </w:pPr>
                  <w:r w:rsidRPr="005268A0">
                    <w:rPr>
                      <w:rFonts w:ascii="Times New Roman" w:hAnsi="Times New Roman"/>
                    </w:rPr>
                    <w:t>Gary Schroe</w:t>
                  </w:r>
                  <w:r>
                    <w:rPr>
                      <w:rFonts w:ascii="Times New Roman" w:hAnsi="Times New Roman"/>
                    </w:rPr>
                    <w:t>der (55), Founding Editor  (1936</w:t>
                  </w:r>
                  <w:r w:rsidRPr="005268A0">
                    <w:rPr>
                      <w:rFonts w:ascii="Times New Roman" w:hAnsi="Times New Roman"/>
                    </w:rPr>
                    <w:t>-2016)</w:t>
                  </w:r>
                </w:p>
                <w:p w:rsidR="00342FD5" w:rsidRPr="005268A0" w:rsidRDefault="00342FD5" w:rsidP="00877C89">
                  <w:pPr>
                    <w:ind w:left="2880" w:hanging="2880"/>
                    <w:jc w:val="center"/>
                    <w:rPr>
                      <w:rFonts w:ascii="Times New Roman" w:hAnsi="Times New Roman"/>
                    </w:rPr>
                  </w:pPr>
                  <w:r w:rsidRPr="005268A0">
                    <w:rPr>
                      <w:rFonts w:ascii="Times New Roman" w:hAnsi="Times New Roman"/>
                    </w:rPr>
                    <w:t xml:space="preserve">Bill Rumble, Editor    email: </w:t>
                  </w:r>
                  <w:hyperlink r:id="rId8" w:history="1">
                    <w:r w:rsidRPr="005268A0">
                      <w:rPr>
                        <w:rStyle w:val="Hyperlink"/>
                        <w:rFonts w:ascii="Times New Roman" w:hAnsi="Times New Roman"/>
                        <w:color w:val="FFFFFF"/>
                      </w:rPr>
                      <w:t>BushyTales1@verizon.net</w:t>
                    </w:r>
                  </w:hyperlink>
                </w:p>
                <w:p w:rsidR="00342FD5" w:rsidRPr="005268A0" w:rsidRDefault="00342FD5" w:rsidP="00877C89">
                  <w:pPr>
                    <w:jc w:val="center"/>
                    <w:rPr>
                      <w:rStyle w:val="Hyperlink"/>
                      <w:rFonts w:ascii="Times New Roman" w:hAnsi="Times New Roman"/>
                    </w:rPr>
                  </w:pPr>
                  <w:r w:rsidRPr="005268A0">
                    <w:rPr>
                      <w:rFonts w:ascii="Times New Roman" w:hAnsi="Times New Roman"/>
                    </w:rPr>
                    <w:t xml:space="preserve">Pat (Terpening) Owen, Assistant  Editor    email: </w:t>
                  </w:r>
                  <w:r w:rsidRPr="005268A0">
                    <w:rPr>
                      <w:rFonts w:ascii="Times New Roman" w:hAnsi="Times New Roman"/>
                    </w:rPr>
                    <w:fldChar w:fldCharType="begin"/>
                  </w:r>
                  <w:r w:rsidRPr="005268A0">
                    <w:rPr>
                      <w:rFonts w:ascii="Times New Roman" w:hAnsi="Times New Roman"/>
                    </w:rPr>
                    <w:instrText xml:space="preserve"> HYPERLINK  \l "_Hlk455220668" \s "1,474,545,0,, HYPERLINK \"mailto:nemoamasa@sb" </w:instrText>
                  </w:r>
                  <w:r w:rsidRPr="005268A0">
                    <w:rPr>
                      <w:rFonts w:ascii="Times New Roman" w:hAnsi="Times New Roman"/>
                    </w:rPr>
                    <w:fldChar w:fldCharType="separate"/>
                  </w:r>
                  <w:hyperlink r:id="rId9" w:history="1">
                    <w:r w:rsidRPr="005268A0">
                      <w:rPr>
                        <w:rStyle w:val="Hyperlink"/>
                        <w:rFonts w:ascii="Times New Roman" w:hAnsi="Times New Roman"/>
                        <w:color w:val="FFFFFF"/>
                      </w:rPr>
                      <w:t>nemoamasa@sbcglobal.net</w:t>
                    </w:r>
                  </w:hyperlink>
                </w:p>
                <w:p w:rsidR="00342FD5" w:rsidRPr="005268A0" w:rsidRDefault="00342FD5" w:rsidP="00877C89">
                  <w:pPr>
                    <w:jc w:val="center"/>
                    <w:rPr>
                      <w:rFonts w:ascii="Times New Roman" w:hAnsi="Times New Roman"/>
                    </w:rPr>
                  </w:pPr>
                  <w:r w:rsidRPr="005268A0">
                    <w:rPr>
                      <w:rFonts w:ascii="Times New Roman" w:hAnsi="Times New Roman"/>
                    </w:rPr>
                    <w:fldChar w:fldCharType="end"/>
                  </w:r>
                  <w:r w:rsidRPr="005268A0">
                    <w:rPr>
                      <w:rFonts w:ascii="Times New Roman" w:hAnsi="Times New Roman"/>
                    </w:rPr>
                    <w:t>Visit the Bushy Park Website at</w:t>
                  </w:r>
                  <w:r w:rsidRPr="005268A0">
                    <w:rPr>
                      <w:rFonts w:ascii="Times New Roman" w:hAnsi="Times New Roman"/>
                      <w:bCs/>
                    </w:rPr>
                    <w:t xml:space="preserve"> </w:t>
                  </w:r>
                  <w:hyperlink r:id="rId10" w:history="1">
                    <w:r w:rsidRPr="005268A0">
                      <w:rPr>
                        <w:rFonts w:ascii="Times New Roman" w:hAnsi="Times New Roman"/>
                        <w:u w:val="single"/>
                      </w:rPr>
                      <w:t>http://www.bushypark.org/</w:t>
                    </w:r>
                  </w:hyperlink>
                </w:p>
                <w:p w:rsidR="00342FD5" w:rsidRPr="007B7AAA" w:rsidRDefault="00342FD5" w:rsidP="00877C89"/>
              </w:txbxContent>
            </v:textbox>
            <w10:wrap type="through"/>
          </v:shape>
        </w:pict>
      </w:r>
    </w:p>
    <w:p w:rsidR="00342FD5" w:rsidRDefault="00342FD5" w:rsidP="00921C24">
      <w:pPr>
        <w:widowControl w:val="0"/>
        <w:autoSpaceDE w:val="0"/>
        <w:autoSpaceDN w:val="0"/>
        <w:adjustRightInd w:val="0"/>
        <w:rPr>
          <w:rFonts w:ascii="Times New Roman" w:hAnsi="Times New Roman"/>
          <w:b/>
          <w:color w:val="0070C0"/>
        </w:rPr>
        <w:sectPr w:rsidR="00342FD5" w:rsidSect="009959DA">
          <w:footerReference w:type="even" r:id="rId11"/>
          <w:footerReference w:type="default" r:id="rId12"/>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342FD5" w:rsidRDefault="00342FD5" w:rsidP="00921C24">
      <w:pPr>
        <w:widowControl w:val="0"/>
        <w:autoSpaceDE w:val="0"/>
        <w:autoSpaceDN w:val="0"/>
        <w:adjustRightInd w:val="0"/>
        <w:rPr>
          <w:rFonts w:ascii="Times New Roman" w:hAnsi="Times New Roman"/>
          <w:b/>
          <w:color w:val="0070C0"/>
        </w:rPr>
        <w:sectPr w:rsidR="00342FD5" w:rsidSect="00740259">
          <w:type w:val="continuous"/>
          <w:pgSz w:w="12240" w:h="15840"/>
          <w:pgMar w:top="990"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342FD5" w:rsidRDefault="00342FD5" w:rsidP="001F3C56">
      <w:pPr>
        <w:widowControl w:val="0"/>
        <w:autoSpaceDE w:val="0"/>
        <w:autoSpaceDN w:val="0"/>
        <w:adjustRightInd w:val="0"/>
        <w:outlineLvl w:val="0"/>
        <w:rPr>
          <w:rFonts w:ascii="Times New Roman" w:hAnsi="Times New Roman"/>
          <w:b/>
          <w:color w:val="FF0000"/>
          <w:u w:val="single"/>
        </w:rPr>
        <w:sectPr w:rsidR="00342FD5"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sep="1" w:space="0"/>
          <w:docGrid w:linePitch="360"/>
        </w:sectPr>
      </w:pPr>
    </w:p>
    <w:p w:rsidR="00342FD5" w:rsidRPr="00416563" w:rsidRDefault="00342FD5" w:rsidP="001F3C56">
      <w:pPr>
        <w:widowControl w:val="0"/>
        <w:autoSpaceDE w:val="0"/>
        <w:autoSpaceDN w:val="0"/>
        <w:adjustRightInd w:val="0"/>
        <w:outlineLvl w:val="0"/>
        <w:rPr>
          <w:rFonts w:ascii="Times New Roman" w:hAnsi="Times New Roman"/>
          <w:b/>
          <w:u w:val="single"/>
        </w:rPr>
      </w:pPr>
      <w:r w:rsidRPr="00416563">
        <w:rPr>
          <w:rFonts w:ascii="Times New Roman" w:hAnsi="Times New Roman"/>
          <w:b/>
          <w:color w:val="FF0000"/>
          <w:u w:val="single"/>
        </w:rPr>
        <w:t>CLASS REPRESENTATIVES</w:t>
      </w:r>
    </w:p>
    <w:p w:rsidR="00342FD5" w:rsidRDefault="00342FD5" w:rsidP="00921C24">
      <w:pPr>
        <w:widowControl w:val="0"/>
        <w:autoSpaceDE w:val="0"/>
        <w:autoSpaceDN w:val="0"/>
        <w:adjustRightInd w:val="0"/>
        <w:rPr>
          <w:rFonts w:ascii="Times New Roman" w:hAnsi="Times New Roman"/>
          <w:b/>
        </w:rPr>
      </w:pPr>
      <w:r>
        <w:rPr>
          <w:noProof/>
        </w:rPr>
        <w:pict>
          <v:shape id="Picture 78" o:spid="_x0000_s1028" type="#_x0000_t75" alt="Jackie Brown (53) Kenny" style="position:absolute;margin-left:-13.95pt;margin-top:8.3pt;width:59.3pt;height:63.8pt;z-index:251648512;visibility:visible" wrapcoords="-273 0 -273 21346 21600 21346 21600 0 -273 0">
            <v:imagedata r:id="rId13" o:title=""/>
            <w10:wrap type="tight"/>
          </v:shape>
        </w:pict>
      </w:r>
    </w:p>
    <w:p w:rsidR="00342FD5" w:rsidRDefault="00342FD5" w:rsidP="001A28DE">
      <w:pPr>
        <w:widowControl w:val="0"/>
        <w:autoSpaceDE w:val="0"/>
        <w:autoSpaceDN w:val="0"/>
        <w:adjustRightInd w:val="0"/>
        <w:outlineLvl w:val="0"/>
        <w:rPr>
          <w:rFonts w:ascii="Times New Roman" w:hAnsi="Times New Roman"/>
          <w:b/>
        </w:rPr>
      </w:pPr>
      <w:r>
        <w:rPr>
          <w:rFonts w:ascii="Times New Roman" w:hAnsi="Times New Roman"/>
          <w:b/>
        </w:rPr>
        <w:t>1953 – Jackie (Brown) Kenny</w:t>
      </w:r>
    </w:p>
    <w:p w:rsidR="00342FD5" w:rsidRPr="00C01C42" w:rsidRDefault="00342FD5" w:rsidP="001A28DE">
      <w:pPr>
        <w:widowControl w:val="0"/>
        <w:autoSpaceDE w:val="0"/>
        <w:autoSpaceDN w:val="0"/>
        <w:adjustRightInd w:val="0"/>
        <w:outlineLvl w:val="0"/>
        <w:rPr>
          <w:rFonts w:ascii="Times New Roman" w:hAnsi="Times New Roman"/>
          <w:b/>
          <w:color w:val="000000"/>
        </w:rPr>
      </w:pPr>
      <w:hyperlink r:id="rId14" w:history="1">
        <w:r w:rsidRPr="00C01C42">
          <w:rPr>
            <w:rStyle w:val="Hyperlink"/>
            <w:rFonts w:ascii="Times New Roman" w:hAnsi="Times New Roman"/>
            <w:b/>
            <w:color w:val="5B9BD5"/>
          </w:rPr>
          <w:t>JKYKNY@aol.com</w:t>
        </w:r>
      </w:hyperlink>
    </w:p>
    <w:p w:rsidR="00342FD5" w:rsidRDefault="00342FD5" w:rsidP="001F3C56">
      <w:pPr>
        <w:widowControl w:val="0"/>
        <w:autoSpaceDE w:val="0"/>
        <w:autoSpaceDN w:val="0"/>
        <w:adjustRightInd w:val="0"/>
        <w:outlineLvl w:val="0"/>
        <w:rPr>
          <w:rFonts w:ascii="Times New Roman" w:hAnsi="Times New Roman"/>
          <w:b/>
        </w:rPr>
      </w:pPr>
      <w:r>
        <w:rPr>
          <w:rFonts w:ascii="Times New Roman" w:hAnsi="Times New Roman"/>
          <w:b/>
        </w:rPr>
        <w:tab/>
      </w: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r>
        <w:rPr>
          <w:noProof/>
        </w:rPr>
        <w:pict>
          <v:shape id="Picture 79" o:spid="_x0000_s1029" type="#_x0000_t75" alt="Betsy Neff (54) Cote" style="position:absolute;margin-left:-13.95pt;margin-top:15.55pt;width:49pt;height:61.25pt;z-index:251649536;visibility:visible" wrapcoords="-332 0 -332 21337 21600 21337 21600 0 -332 0">
            <v:imagedata r:id="rId15" o:title=""/>
            <w10:wrap type="tight"/>
          </v:shape>
        </w:pict>
      </w:r>
    </w:p>
    <w:p w:rsidR="00342FD5" w:rsidRDefault="00342FD5" w:rsidP="00921C24">
      <w:pPr>
        <w:widowControl w:val="0"/>
        <w:autoSpaceDE w:val="0"/>
        <w:autoSpaceDN w:val="0"/>
        <w:adjustRightInd w:val="0"/>
        <w:rPr>
          <w:rFonts w:ascii="Times New Roman" w:hAnsi="Times New Roman"/>
          <w:b/>
        </w:rPr>
      </w:pPr>
    </w:p>
    <w:p w:rsidR="00342FD5" w:rsidRDefault="00342FD5" w:rsidP="001F3C56">
      <w:pPr>
        <w:widowControl w:val="0"/>
        <w:autoSpaceDE w:val="0"/>
        <w:autoSpaceDN w:val="0"/>
        <w:adjustRightInd w:val="0"/>
        <w:outlineLvl w:val="0"/>
        <w:rPr>
          <w:rFonts w:ascii="Times New Roman" w:hAnsi="Times New Roman"/>
          <w:b/>
        </w:rPr>
      </w:pPr>
      <w:r>
        <w:rPr>
          <w:rFonts w:ascii="Times New Roman" w:hAnsi="Times New Roman"/>
          <w:b/>
        </w:rPr>
        <w:t>1954 – Betsy (Neff) Cote</w:t>
      </w:r>
    </w:p>
    <w:p w:rsidR="00342FD5" w:rsidRDefault="00342FD5" w:rsidP="00921C24">
      <w:pPr>
        <w:widowControl w:val="0"/>
        <w:autoSpaceDE w:val="0"/>
        <w:autoSpaceDN w:val="0"/>
        <w:adjustRightInd w:val="0"/>
        <w:rPr>
          <w:rFonts w:ascii="Times New Roman" w:hAnsi="Times New Roman"/>
          <w:b/>
        </w:rPr>
      </w:pPr>
      <w:hyperlink r:id="rId16" w:history="1">
        <w:r w:rsidRPr="000E212C">
          <w:rPr>
            <w:rStyle w:val="Hyperlink"/>
            <w:rFonts w:ascii="Times New Roman" w:hAnsi="Times New Roman"/>
            <w:b/>
          </w:rPr>
          <w:t>betsycote@Atlanticbb.net</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Pr="007F321D" w:rsidRDefault="00342FD5" w:rsidP="00A65711">
      <w:pPr>
        <w:widowControl w:val="0"/>
        <w:autoSpaceDE w:val="0"/>
        <w:autoSpaceDN w:val="0"/>
        <w:adjustRightInd w:val="0"/>
        <w:ind w:firstLine="720"/>
        <w:outlineLvl w:val="0"/>
        <w:rPr>
          <w:rFonts w:ascii="Times New Roman" w:hAnsi="Times New Roman"/>
          <w:b/>
          <w:u w:val="single"/>
        </w:rPr>
      </w:pPr>
      <w:r>
        <w:rPr>
          <w:rFonts w:ascii="Times New Roman" w:hAnsi="Times New Roman"/>
          <w:b/>
        </w:rPr>
        <w:t xml:space="preserve">  1955 –  Volunteer Requested</w:t>
      </w:r>
    </w:p>
    <w:p w:rsidR="00342FD5" w:rsidRPr="007F321D" w:rsidRDefault="00342FD5" w:rsidP="00921C24">
      <w:pPr>
        <w:widowControl w:val="0"/>
        <w:autoSpaceDE w:val="0"/>
        <w:autoSpaceDN w:val="0"/>
        <w:adjustRightInd w:val="0"/>
        <w:rPr>
          <w:rFonts w:ascii="Times New Roman" w:hAnsi="Times New Roman"/>
          <w:b/>
          <w:u w:val="single"/>
        </w:rPr>
      </w:pPr>
      <w:r>
        <w:rPr>
          <w:noProof/>
        </w:rPr>
        <w:pict>
          <v:shape id="Picture 82" o:spid="_x0000_s1030" type="#_x0000_t75" alt="Edie Williams (56) Wingate" style="position:absolute;margin-left:-14.15pt;margin-top:16.2pt;width:55.65pt;height:69.05pt;z-index:251647488;visibility:visible" wrapcoords="-292 0 -292 21365 21600 21365 21600 0 -292 0">
            <v:imagedata r:id="rId17" o:title=""/>
            <w10:wrap type="tight"/>
          </v:shape>
        </w:pict>
      </w: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877C89">
      <w:pPr>
        <w:widowControl w:val="0"/>
        <w:autoSpaceDE w:val="0"/>
        <w:autoSpaceDN w:val="0"/>
        <w:adjustRightInd w:val="0"/>
        <w:outlineLvl w:val="0"/>
        <w:rPr>
          <w:rFonts w:ascii="Times New Roman" w:hAnsi="Times New Roman"/>
          <w:b/>
        </w:rPr>
      </w:pPr>
      <w:r>
        <w:rPr>
          <w:rFonts w:ascii="Times New Roman" w:hAnsi="Times New Roman"/>
          <w:b/>
        </w:rPr>
        <w:t>1956 – Edie (Williams) Wingate</w:t>
      </w:r>
    </w:p>
    <w:p w:rsidR="00342FD5" w:rsidRDefault="00342FD5" w:rsidP="00877C89">
      <w:pPr>
        <w:widowControl w:val="0"/>
        <w:autoSpaceDE w:val="0"/>
        <w:autoSpaceDN w:val="0"/>
        <w:adjustRightInd w:val="0"/>
        <w:rPr>
          <w:rFonts w:ascii="Times New Roman" w:hAnsi="Times New Roman"/>
          <w:b/>
        </w:rPr>
      </w:pPr>
      <w:hyperlink r:id="rId18" w:history="1">
        <w:r w:rsidRPr="00B275A2">
          <w:rPr>
            <w:rStyle w:val="Hyperlink"/>
            <w:rFonts w:ascii="Times New Roman" w:hAnsi="Times New Roman"/>
            <w:b/>
          </w:rPr>
          <w:t>WingW@aol.com</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1F3C56">
      <w:pPr>
        <w:widowControl w:val="0"/>
        <w:autoSpaceDE w:val="0"/>
        <w:autoSpaceDN w:val="0"/>
        <w:adjustRightInd w:val="0"/>
        <w:outlineLvl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r>
        <w:rPr>
          <w:noProof/>
        </w:rPr>
        <w:pict>
          <v:shape id="Picture 83" o:spid="_x0000_s1031" type="#_x0000_t75" alt="Shirley Huff (57) Dulski" style="position:absolute;margin-left:-14.3pt;margin-top:9.3pt;width:51.75pt;height:66.15pt;z-index:251651584;visibility:visible" wrapcoords="-313 0 -313 21355 21600 21355 21600 0 -313 0">
            <v:imagedata r:id="rId19" o:title=""/>
            <w10:wrap type="tight"/>
          </v:shape>
        </w:pict>
      </w:r>
    </w:p>
    <w:p w:rsidR="00342FD5" w:rsidRDefault="00342FD5" w:rsidP="00921C24">
      <w:pPr>
        <w:widowControl w:val="0"/>
        <w:autoSpaceDE w:val="0"/>
        <w:autoSpaceDN w:val="0"/>
        <w:adjustRightInd w:val="0"/>
        <w:rPr>
          <w:rFonts w:ascii="Times New Roman" w:hAnsi="Times New Roman"/>
          <w:b/>
        </w:rPr>
      </w:pPr>
    </w:p>
    <w:p w:rsidR="00342FD5" w:rsidRDefault="00342FD5" w:rsidP="00877C89">
      <w:pPr>
        <w:widowControl w:val="0"/>
        <w:autoSpaceDE w:val="0"/>
        <w:autoSpaceDN w:val="0"/>
        <w:adjustRightInd w:val="0"/>
        <w:outlineLvl w:val="0"/>
        <w:rPr>
          <w:rFonts w:ascii="Times New Roman" w:hAnsi="Times New Roman"/>
          <w:b/>
        </w:rPr>
      </w:pPr>
      <w:r>
        <w:rPr>
          <w:rFonts w:ascii="Times New Roman" w:hAnsi="Times New Roman"/>
          <w:b/>
        </w:rPr>
        <w:t>1957 – Shirley (Huff) Dulski</w:t>
      </w:r>
    </w:p>
    <w:p w:rsidR="00342FD5" w:rsidRDefault="00342FD5" w:rsidP="00877C89">
      <w:pPr>
        <w:widowControl w:val="0"/>
        <w:autoSpaceDE w:val="0"/>
        <w:autoSpaceDN w:val="0"/>
        <w:adjustRightInd w:val="0"/>
        <w:rPr>
          <w:rFonts w:ascii="Times New Roman" w:hAnsi="Times New Roman"/>
          <w:b/>
        </w:rPr>
      </w:pPr>
      <w:hyperlink r:id="rId20" w:history="1">
        <w:r w:rsidRPr="00B275A2">
          <w:rPr>
            <w:rStyle w:val="Hyperlink"/>
            <w:rFonts w:ascii="Times New Roman" w:hAnsi="Times New Roman"/>
            <w:b/>
          </w:rPr>
          <w:t>shuffy2@msn.com</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860E76">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877C89">
      <w:pPr>
        <w:widowControl w:val="0"/>
        <w:autoSpaceDE w:val="0"/>
        <w:autoSpaceDN w:val="0"/>
        <w:adjustRightInd w:val="0"/>
        <w:rPr>
          <w:rFonts w:ascii="Times New Roman" w:hAnsi="Times New Roman"/>
          <w:b/>
        </w:rPr>
      </w:pPr>
      <w:r>
        <w:rPr>
          <w:noProof/>
        </w:rPr>
        <w:pict>
          <v:shape id="Picture 84" o:spid="_x0000_s1032" type="#_x0000_t75" alt="Pat Terpening (58) Owen" style="position:absolute;margin-left:4.05pt;margin-top:5.5pt;width:50.55pt;height:63.2pt;z-index:251642368;visibility:visible" wrapcoords="-322 0 -322 21343 21600 21343 21600 0 -322 0">
            <v:imagedata r:id="rId21" o:title=""/>
            <w10:wrap type="tight"/>
          </v:shape>
        </w:pict>
      </w:r>
    </w:p>
    <w:p w:rsidR="00342FD5" w:rsidRDefault="00342FD5" w:rsidP="006E7BBE">
      <w:pPr>
        <w:widowControl w:val="0"/>
        <w:autoSpaceDE w:val="0"/>
        <w:autoSpaceDN w:val="0"/>
        <w:adjustRightInd w:val="0"/>
        <w:outlineLvl w:val="0"/>
        <w:rPr>
          <w:rFonts w:ascii="Times New Roman" w:hAnsi="Times New Roman"/>
          <w:b/>
        </w:rPr>
      </w:pPr>
      <w:r>
        <w:rPr>
          <w:rFonts w:ascii="Times New Roman" w:hAnsi="Times New Roman"/>
          <w:b/>
        </w:rPr>
        <w:t>1958 – Pat (Terpening) Owen</w:t>
      </w:r>
    </w:p>
    <w:p w:rsidR="00342FD5" w:rsidRDefault="00342FD5" w:rsidP="006E7BBE">
      <w:pPr>
        <w:widowControl w:val="0"/>
        <w:autoSpaceDE w:val="0"/>
        <w:autoSpaceDN w:val="0"/>
        <w:adjustRightInd w:val="0"/>
        <w:rPr>
          <w:rFonts w:ascii="Times New Roman" w:hAnsi="Times New Roman"/>
          <w:b/>
        </w:rPr>
      </w:pPr>
      <w:hyperlink r:id="rId22" w:history="1">
        <w:r w:rsidRPr="00B275A2">
          <w:rPr>
            <w:rStyle w:val="Hyperlink"/>
            <w:rFonts w:ascii="Times New Roman" w:hAnsi="Times New Roman"/>
            <w:b/>
          </w:rPr>
          <w:t>nemoamasa@sbcglobal.net</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877C89">
      <w:pPr>
        <w:widowControl w:val="0"/>
        <w:autoSpaceDE w:val="0"/>
        <w:autoSpaceDN w:val="0"/>
        <w:adjustRightInd w:val="0"/>
        <w:rPr>
          <w:rFonts w:ascii="Times New Roman" w:hAnsi="Times New Roman"/>
          <w:b/>
        </w:rPr>
      </w:pPr>
      <w:r>
        <w:rPr>
          <w:noProof/>
        </w:rPr>
        <w:pict>
          <v:shape id="Picture 85" o:spid="_x0000_s1033" type="#_x0000_t75" alt="John &quot;Mike&quot; Hall (59)" style="position:absolute;margin-left:3.9pt;margin-top:1.5pt;width:53.9pt;height:65.45pt;z-index:251643392;visibility:visible" wrapcoords="-300 0 -300 21352 21600 21352 21600 0 -300 0">
            <v:imagedata r:id="rId23" o:title=""/>
            <w10:wrap type="tight"/>
          </v:shape>
        </w:pict>
      </w:r>
      <w:r>
        <w:rPr>
          <w:rFonts w:ascii="Times New Roman" w:hAnsi="Times New Roman"/>
          <w:b/>
        </w:rPr>
        <w:t>1959 – John “Mike” Hall</w:t>
      </w:r>
    </w:p>
    <w:p w:rsidR="00342FD5" w:rsidRDefault="00342FD5" w:rsidP="00877C89">
      <w:pPr>
        <w:widowControl w:val="0"/>
        <w:autoSpaceDE w:val="0"/>
        <w:autoSpaceDN w:val="0"/>
        <w:adjustRightInd w:val="0"/>
        <w:rPr>
          <w:rFonts w:ascii="Times New Roman" w:hAnsi="Times New Roman"/>
          <w:b/>
        </w:rPr>
      </w:pPr>
      <w:hyperlink r:id="rId24" w:history="1">
        <w:r w:rsidRPr="00B275A2">
          <w:rPr>
            <w:rStyle w:val="Hyperlink"/>
            <w:rFonts w:ascii="Times New Roman" w:hAnsi="Times New Roman"/>
            <w:b/>
          </w:rPr>
          <w:t>MGHall@Q.com</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r>
        <w:rPr>
          <w:noProof/>
        </w:rPr>
        <w:pict>
          <v:shape id="Picture 86" o:spid="_x0000_s1034" type="#_x0000_t75" alt="Ren Briggs (60)" style="position:absolute;margin-left:3.65pt;margin-top:4.75pt;width:49.5pt;height:67.85pt;z-index:251644416;visibility:visible" wrapcoords="-327 0 -327 21360 21600 21360 21600 0 -327 0">
            <v:imagedata r:id="rId25" o:title=""/>
            <w10:wrap type="tight"/>
          </v:shape>
        </w:pict>
      </w:r>
    </w:p>
    <w:p w:rsidR="00342FD5" w:rsidRDefault="00342FD5" w:rsidP="00877C89">
      <w:pPr>
        <w:widowControl w:val="0"/>
        <w:autoSpaceDE w:val="0"/>
        <w:autoSpaceDN w:val="0"/>
        <w:adjustRightInd w:val="0"/>
        <w:rPr>
          <w:rFonts w:ascii="Times New Roman" w:hAnsi="Times New Roman"/>
          <w:b/>
        </w:rPr>
      </w:pPr>
      <w:r>
        <w:rPr>
          <w:rFonts w:ascii="Times New Roman" w:hAnsi="Times New Roman"/>
          <w:b/>
        </w:rPr>
        <w:t>1960 – Ren Briggs</w:t>
      </w:r>
    </w:p>
    <w:p w:rsidR="00342FD5" w:rsidRPr="00C01C42" w:rsidRDefault="00342FD5" w:rsidP="00877C89">
      <w:pPr>
        <w:widowControl w:val="0"/>
        <w:autoSpaceDE w:val="0"/>
        <w:autoSpaceDN w:val="0"/>
        <w:adjustRightInd w:val="0"/>
        <w:rPr>
          <w:rFonts w:ascii="Times New Roman" w:hAnsi="Times New Roman"/>
          <w:b/>
        </w:rPr>
      </w:pPr>
      <w:hyperlink r:id="rId26" w:history="1">
        <w:r w:rsidRPr="00B275A2">
          <w:rPr>
            <w:rStyle w:val="Hyperlink"/>
            <w:rFonts w:ascii="Times New Roman" w:hAnsi="Times New Roman"/>
            <w:b/>
          </w:rPr>
          <w:t>rpbjr@frontier.net</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1F3C56">
      <w:pPr>
        <w:widowControl w:val="0"/>
        <w:autoSpaceDE w:val="0"/>
        <w:autoSpaceDN w:val="0"/>
        <w:adjustRightInd w:val="0"/>
        <w:outlineLvl w:val="0"/>
        <w:rPr>
          <w:rFonts w:ascii="Times New Roman" w:hAnsi="Times New Roman"/>
          <w:b/>
        </w:rPr>
      </w:pPr>
    </w:p>
    <w:p w:rsidR="00342FD5" w:rsidRDefault="00342FD5" w:rsidP="001F3C56">
      <w:pPr>
        <w:widowControl w:val="0"/>
        <w:autoSpaceDE w:val="0"/>
        <w:autoSpaceDN w:val="0"/>
        <w:adjustRightInd w:val="0"/>
        <w:outlineLvl w:val="0"/>
        <w:rPr>
          <w:rFonts w:ascii="Times New Roman" w:hAnsi="Times New Roman"/>
          <w:b/>
        </w:rPr>
      </w:pPr>
    </w:p>
    <w:p w:rsidR="00342FD5" w:rsidRDefault="00342FD5" w:rsidP="001A28DE">
      <w:pPr>
        <w:widowControl w:val="0"/>
        <w:autoSpaceDE w:val="0"/>
        <w:autoSpaceDN w:val="0"/>
        <w:adjustRightInd w:val="0"/>
        <w:rPr>
          <w:rFonts w:ascii="Times New Roman" w:hAnsi="Times New Roman"/>
          <w:b/>
        </w:rPr>
      </w:pPr>
      <w:r>
        <w:rPr>
          <w:noProof/>
        </w:rPr>
        <w:pict>
          <v:shape id="Picture 87" o:spid="_x0000_s1035" type="#_x0000_t75" alt="Betsy Schley (61) Slepetz" style="position:absolute;margin-left:4.05pt;margin-top:3pt;width:53.8pt;height:64.85pt;z-index:251645440;visibility:visible" wrapcoords="-300 0 -300 21349 21600 21349 21600 0 -300 0">
            <v:imagedata r:id="rId27" o:title=""/>
            <w10:wrap type="tight"/>
          </v:shape>
        </w:pict>
      </w:r>
    </w:p>
    <w:p w:rsidR="00342FD5" w:rsidRDefault="00342FD5" w:rsidP="00877C89">
      <w:pPr>
        <w:widowControl w:val="0"/>
        <w:autoSpaceDE w:val="0"/>
        <w:autoSpaceDN w:val="0"/>
        <w:adjustRightInd w:val="0"/>
        <w:rPr>
          <w:rFonts w:ascii="Times New Roman" w:hAnsi="Times New Roman"/>
          <w:b/>
        </w:rPr>
      </w:pPr>
      <w:r>
        <w:rPr>
          <w:rFonts w:ascii="Times New Roman" w:hAnsi="Times New Roman"/>
          <w:b/>
        </w:rPr>
        <w:t>1961 – Betsy (Schley) Slepetz</w:t>
      </w:r>
    </w:p>
    <w:p w:rsidR="00342FD5" w:rsidRDefault="00342FD5" w:rsidP="00877C89">
      <w:pPr>
        <w:widowControl w:val="0"/>
        <w:autoSpaceDE w:val="0"/>
        <w:autoSpaceDN w:val="0"/>
        <w:adjustRightInd w:val="0"/>
        <w:rPr>
          <w:rFonts w:ascii="Times New Roman" w:hAnsi="Times New Roman"/>
          <w:b/>
        </w:rPr>
      </w:pPr>
      <w:hyperlink r:id="rId28" w:history="1">
        <w:r w:rsidRPr="00B275A2">
          <w:rPr>
            <w:rStyle w:val="Hyperlink"/>
            <w:rFonts w:ascii="Times New Roman" w:hAnsi="Times New Roman"/>
            <w:b/>
          </w:rPr>
          <w:t>bslepetz@comcast.net</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1F3C56">
      <w:pPr>
        <w:widowControl w:val="0"/>
        <w:autoSpaceDE w:val="0"/>
        <w:autoSpaceDN w:val="0"/>
        <w:adjustRightInd w:val="0"/>
        <w:outlineLvl w:val="0"/>
        <w:rPr>
          <w:rFonts w:ascii="Times New Roman" w:hAnsi="Times New Roman"/>
          <w:b/>
        </w:rPr>
      </w:pPr>
      <w:r>
        <w:rPr>
          <w:noProof/>
        </w:rPr>
        <w:pict>
          <v:shape id="Picture 88" o:spid="_x0000_s1036" type="#_x0000_t75" alt="Dona Hale (62) Ritchie" style="position:absolute;margin-left:4.35pt;margin-top:.8pt;width:50.25pt;height:62.8pt;z-index:251646464;visibility:visible" wrapcoords="-322 0 -322 21343 21600 21343 21600 0 -322 0">
            <v:imagedata r:id="rId29" o:title=""/>
            <w10:wrap type="tight"/>
          </v:shape>
        </w:pict>
      </w:r>
    </w:p>
    <w:p w:rsidR="00342FD5" w:rsidRDefault="00342FD5" w:rsidP="00877C89">
      <w:pPr>
        <w:widowControl w:val="0"/>
        <w:autoSpaceDE w:val="0"/>
        <w:autoSpaceDN w:val="0"/>
        <w:adjustRightInd w:val="0"/>
        <w:rPr>
          <w:rFonts w:ascii="Times New Roman" w:hAnsi="Times New Roman"/>
          <w:b/>
        </w:rPr>
      </w:pPr>
      <w:r>
        <w:rPr>
          <w:rFonts w:ascii="Times New Roman" w:hAnsi="Times New Roman"/>
          <w:b/>
        </w:rPr>
        <w:t>1962 – Dona (Hale) Ritchie</w:t>
      </w:r>
    </w:p>
    <w:p w:rsidR="00342FD5" w:rsidRDefault="00342FD5" w:rsidP="00877C89">
      <w:pPr>
        <w:widowControl w:val="0"/>
        <w:autoSpaceDE w:val="0"/>
        <w:autoSpaceDN w:val="0"/>
        <w:adjustRightInd w:val="0"/>
        <w:outlineLvl w:val="0"/>
        <w:rPr>
          <w:rFonts w:ascii="Times New Roman" w:hAnsi="Times New Roman"/>
          <w:b/>
        </w:rPr>
      </w:pPr>
      <w:hyperlink r:id="rId30" w:history="1">
        <w:r w:rsidRPr="00B275A2">
          <w:rPr>
            <w:rStyle w:val="Hyperlink"/>
            <w:rFonts w:ascii="Times New Roman" w:hAnsi="Times New Roman"/>
            <w:b/>
          </w:rPr>
          <w:t>DonaRitchie@aol.com</w:t>
        </w:r>
      </w:hyperlink>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sectPr w:rsidR="00342FD5" w:rsidSect="00740259">
          <w:type w:val="continuous"/>
          <w:pgSz w:w="12240" w:h="15840"/>
          <w:pgMar w:top="963" w:right="1440" w:bottom="999" w:left="1440" w:header="720" w:footer="720" w:gutter="0"/>
          <w:pgBorders w:zOrder="back">
            <w:top w:val="single" w:sz="4" w:space="4" w:color="00B0F0"/>
            <w:left w:val="single" w:sz="4" w:space="16" w:color="00B0F0"/>
            <w:bottom w:val="single" w:sz="4" w:space="4" w:color="00B0F0"/>
            <w:right w:val="single" w:sz="4" w:space="16" w:color="00B0F0"/>
          </w:pgBorders>
          <w:cols w:num="2" w:sep="1" w:space="0"/>
          <w:docGrid w:linePitch="360"/>
        </w:sectPr>
      </w:pPr>
    </w:p>
    <w:p w:rsidR="00342FD5" w:rsidRDefault="00342FD5" w:rsidP="00921C24">
      <w:pPr>
        <w:widowControl w:val="0"/>
        <w:autoSpaceDE w:val="0"/>
        <w:autoSpaceDN w:val="0"/>
        <w:adjustRightInd w:val="0"/>
        <w:rPr>
          <w:rFonts w:ascii="Times New Roman" w:hAnsi="Times New Roman"/>
          <w:b/>
        </w:rPr>
        <w:sectPr w:rsidR="00342FD5" w:rsidSect="00740259">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342FD5" w:rsidRDefault="00342FD5" w:rsidP="00921C24">
      <w:pPr>
        <w:widowControl w:val="0"/>
        <w:autoSpaceDE w:val="0"/>
        <w:autoSpaceDN w:val="0"/>
        <w:adjustRightInd w:val="0"/>
        <w:rPr>
          <w:rFonts w:ascii="Times New Roman" w:hAnsi="Times New Roman"/>
          <w:b/>
        </w:rPr>
        <w:sectPr w:rsidR="00342FD5" w:rsidSect="009959DA">
          <w:type w:val="continuous"/>
          <w:pgSz w:w="12240" w:h="15840"/>
          <w:pgMar w:top="666" w:right="1440" w:bottom="567" w:left="1440" w:header="720" w:footer="720" w:gutter="0"/>
          <w:pgBorders w:zOrder="back">
            <w:top w:val="single" w:sz="4" w:space="4" w:color="00B0F0"/>
            <w:left w:val="single" w:sz="4" w:space="16" w:color="00B0F0"/>
            <w:bottom w:val="single" w:sz="4" w:space="4" w:color="00B0F0"/>
            <w:right w:val="single" w:sz="4" w:space="16" w:color="00B0F0"/>
          </w:pgBorders>
          <w:cols w:num="2" w:space="0"/>
          <w:docGrid w:linePitch="360"/>
        </w:sectPr>
      </w:pPr>
    </w:p>
    <w:p w:rsidR="00342FD5" w:rsidRPr="00623FEB" w:rsidRDefault="00342FD5" w:rsidP="00623FEB">
      <w:pPr>
        <w:widowControl w:val="0"/>
        <w:autoSpaceDE w:val="0"/>
        <w:autoSpaceDN w:val="0"/>
        <w:adjustRightInd w:val="0"/>
        <w:outlineLvl w:val="0"/>
        <w:rPr>
          <w:rFonts w:ascii="Times New Roman" w:hAnsi="Times New Roman"/>
          <w:b/>
          <w:color w:val="FF0000"/>
          <w:sz w:val="28"/>
          <w:szCs w:val="28"/>
          <w:u w:val="single"/>
        </w:rPr>
      </w:pPr>
      <w:r w:rsidRPr="00AB0436">
        <w:rPr>
          <w:rFonts w:ascii="Times New Roman" w:hAnsi="Times New Roman"/>
          <w:b/>
          <w:color w:val="FF0000"/>
          <w:sz w:val="28"/>
          <w:szCs w:val="28"/>
          <w:u w:val="single"/>
        </w:rPr>
        <w:t>ROSTER CHANGES</w:t>
      </w:r>
    </w:p>
    <w:p w:rsidR="00342FD5" w:rsidRDefault="00342FD5" w:rsidP="00854861">
      <w:pPr>
        <w:widowControl w:val="0"/>
        <w:autoSpaceDE w:val="0"/>
        <w:autoSpaceDN w:val="0"/>
        <w:adjustRightInd w:val="0"/>
        <w:rPr>
          <w:rFonts w:ascii="Times New Roman" w:hAnsi="Times New Roman"/>
          <w:b/>
        </w:rPr>
      </w:pPr>
    </w:p>
    <w:p w:rsidR="00342FD5" w:rsidRDefault="00342FD5" w:rsidP="00854861">
      <w:pPr>
        <w:widowControl w:val="0"/>
        <w:autoSpaceDE w:val="0"/>
        <w:autoSpaceDN w:val="0"/>
        <w:adjustRightInd w:val="0"/>
        <w:rPr>
          <w:rFonts w:ascii="Times New Roman" w:hAnsi="Times New Roman"/>
          <w:b/>
        </w:rPr>
      </w:pPr>
      <w:r>
        <w:rPr>
          <w:noProof/>
        </w:rPr>
        <w:pict>
          <v:shape id="_x0000_s1037" type="#_x0000_t75" alt="Pat Terpening (58) Owen" style="position:absolute;margin-left:-4.95pt;margin-top:3.6pt;width:50.55pt;height:63.2pt;z-index:251652608;visibility:visible" wrapcoords="-322 0 -322 21343 21600 21343 21600 0 -322 0">
            <v:imagedata r:id="rId21" o:title=""/>
            <w10:wrap type="tight"/>
          </v:shape>
        </w:pict>
      </w:r>
    </w:p>
    <w:p w:rsidR="00342FD5" w:rsidRDefault="00342FD5" w:rsidP="00854861">
      <w:pPr>
        <w:widowControl w:val="0"/>
        <w:autoSpaceDE w:val="0"/>
        <w:autoSpaceDN w:val="0"/>
        <w:adjustRightInd w:val="0"/>
        <w:rPr>
          <w:rFonts w:ascii="Times New Roman" w:hAnsi="Times New Roman"/>
          <w:b/>
        </w:rPr>
      </w:pPr>
      <w:r>
        <w:rPr>
          <w:rFonts w:ascii="Times New Roman" w:hAnsi="Times New Roman"/>
          <w:b/>
        </w:rPr>
        <w:t>From: Pat Terpening (58) Owen</w:t>
      </w:r>
    </w:p>
    <w:p w:rsidR="00342FD5" w:rsidRDefault="00342FD5" w:rsidP="00854861">
      <w:pPr>
        <w:widowControl w:val="0"/>
        <w:autoSpaceDE w:val="0"/>
        <w:autoSpaceDN w:val="0"/>
        <w:adjustRightInd w:val="0"/>
        <w:rPr>
          <w:rFonts w:ascii="Times New Roman" w:hAnsi="Times New Roman"/>
          <w:b/>
        </w:rPr>
      </w:pPr>
    </w:p>
    <w:p w:rsidR="00342FD5" w:rsidRPr="003E2025" w:rsidRDefault="00342FD5" w:rsidP="003E2025">
      <w:pPr>
        <w:widowControl w:val="0"/>
        <w:autoSpaceDE w:val="0"/>
        <w:autoSpaceDN w:val="0"/>
        <w:adjustRightInd w:val="0"/>
        <w:rPr>
          <w:rFonts w:ascii="Times New Roman" w:hAnsi="Times New Roman"/>
          <w:b/>
        </w:rPr>
      </w:pPr>
    </w:p>
    <w:p w:rsidR="00342FD5" w:rsidRPr="00737397" w:rsidRDefault="00342FD5" w:rsidP="00737397">
      <w:pPr>
        <w:rPr>
          <w:rFonts w:ascii="Times New Roman" w:hAnsi="Times New Roman"/>
          <w:b/>
          <w:bCs/>
        </w:rPr>
      </w:pPr>
    </w:p>
    <w:p w:rsidR="00342FD5" w:rsidRDefault="00342FD5" w:rsidP="006E0C7D">
      <w:pPr>
        <w:widowControl w:val="0"/>
        <w:autoSpaceDE w:val="0"/>
        <w:autoSpaceDN w:val="0"/>
        <w:adjustRightInd w:val="0"/>
        <w:outlineLvl w:val="0"/>
        <w:rPr>
          <w:rFonts w:ascii="Times New Roman" w:hAnsi="Times New Roman"/>
          <w:b/>
          <w:color w:val="FF0000"/>
          <w:sz w:val="28"/>
          <w:szCs w:val="28"/>
          <w:u w:val="single"/>
        </w:rPr>
      </w:pPr>
      <w:r>
        <w:rPr>
          <w:rFonts w:ascii="Times New Roman" w:hAnsi="Times New Roman"/>
          <w:b/>
          <w:color w:val="FF0000"/>
          <w:sz w:val="28"/>
          <w:szCs w:val="28"/>
          <w:u w:val="single"/>
        </w:rPr>
        <w:t>_________________________________________________________________</w:t>
      </w:r>
    </w:p>
    <w:p w:rsidR="00342FD5" w:rsidRDefault="00342FD5" w:rsidP="006E0C7D">
      <w:pPr>
        <w:widowControl w:val="0"/>
        <w:autoSpaceDE w:val="0"/>
        <w:autoSpaceDN w:val="0"/>
        <w:adjustRightInd w:val="0"/>
        <w:rPr>
          <w:rFonts w:ascii="Times New Roman" w:hAnsi="Times New Roman"/>
          <w:b/>
          <w:color w:val="FF0000"/>
        </w:rPr>
      </w:pPr>
      <w:r>
        <w:rPr>
          <w:rFonts w:ascii="Times New Roman" w:hAnsi="Times New Roman"/>
          <w:b/>
          <w:color w:val="FF0000"/>
        </w:rPr>
        <w:t xml:space="preserve">A little reminder to all –if/when you change your email address, please let Pat Terpening </w:t>
      </w:r>
      <w:hyperlink r:id="rId31" w:history="1">
        <w:r w:rsidRPr="00B275A2">
          <w:rPr>
            <w:rStyle w:val="Hyperlink"/>
            <w:rFonts w:ascii="Times New Roman" w:hAnsi="Times New Roman"/>
            <w:b/>
          </w:rPr>
          <w:t>nemoamasa@sbcglobal.net</w:t>
        </w:r>
      </w:hyperlink>
      <w:r>
        <w:rPr>
          <w:rFonts w:ascii="Times New Roman" w:hAnsi="Times New Roman"/>
          <w:b/>
        </w:rPr>
        <w:t xml:space="preserve">  </w:t>
      </w:r>
      <w:r>
        <w:rPr>
          <w:rFonts w:ascii="Times New Roman" w:hAnsi="Times New Roman"/>
          <w:b/>
          <w:color w:val="FF0000"/>
        </w:rPr>
        <w:t>or me know, if you want to continue to receive the newsletter. Too many times we only find out when you send us an email saying you haven’t received the newsletter in few months. Thanks guys.</w:t>
      </w:r>
    </w:p>
    <w:p w:rsidR="00342FD5" w:rsidRPr="00737397" w:rsidRDefault="00342FD5" w:rsidP="00737397">
      <w:pPr>
        <w:widowControl w:val="0"/>
        <w:autoSpaceDE w:val="0"/>
        <w:autoSpaceDN w:val="0"/>
        <w:adjustRightInd w:val="0"/>
        <w:rPr>
          <w:rFonts w:ascii="Times New Roman" w:hAnsi="Times New Roman"/>
          <w:b/>
        </w:rPr>
      </w:pPr>
      <w:r>
        <w:rPr>
          <w:rFonts w:ascii="Times New Roman" w:hAnsi="Times New Roman"/>
          <w:b/>
          <w:color w:val="FF0000"/>
        </w:rPr>
        <w:t>_____________________________________________________________________________</w:t>
      </w:r>
    </w:p>
    <w:p w:rsidR="00342FD5" w:rsidRPr="00737397" w:rsidRDefault="00342FD5" w:rsidP="00921C24">
      <w:pPr>
        <w:widowControl w:val="0"/>
        <w:autoSpaceDE w:val="0"/>
        <w:autoSpaceDN w:val="0"/>
        <w:adjustRightInd w:val="0"/>
        <w:rPr>
          <w:rFonts w:ascii="Times New Roman" w:hAnsi="Times New Roman"/>
          <w:b/>
          <w:bCs/>
          <w:color w:val="00B0F0"/>
        </w:rPr>
      </w:pPr>
    </w:p>
    <w:p w:rsidR="00342FD5" w:rsidRDefault="00342FD5" w:rsidP="00921C24">
      <w:pPr>
        <w:widowControl w:val="0"/>
        <w:autoSpaceDE w:val="0"/>
        <w:autoSpaceDN w:val="0"/>
        <w:adjustRightInd w:val="0"/>
        <w:rPr>
          <w:rFonts w:ascii="Times New Roman" w:hAnsi="Times New Roman"/>
          <w:b/>
        </w:rPr>
      </w:pPr>
    </w:p>
    <w:p w:rsidR="00342FD5" w:rsidRPr="006E7BBE" w:rsidRDefault="00342FD5" w:rsidP="00380816">
      <w:pPr>
        <w:widowControl w:val="0"/>
        <w:autoSpaceDE w:val="0"/>
        <w:autoSpaceDN w:val="0"/>
        <w:adjustRightInd w:val="0"/>
        <w:jc w:val="center"/>
        <w:rPr>
          <w:rFonts w:ascii="Times New Roman" w:hAnsi="Times New Roman"/>
          <w:b/>
        </w:rPr>
      </w:pPr>
      <w:r w:rsidRPr="006E7BBE">
        <w:rPr>
          <w:rFonts w:ascii="Times New Roman" w:hAnsi="Times New Roman"/>
          <w:b/>
        </w:rPr>
        <w:t>________________________________</w:t>
      </w: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r>
        <w:rPr>
          <w:noProof/>
        </w:rPr>
        <w:pict>
          <v:shape id="Picture 49" o:spid="_x0000_s1038" type="#_x0000_t75" alt="Large View" href="http://www2.free-clipart.net/cgi-bin/clipart/directory.cgi?action=view&amp;link=clipart/Education/Graduation&amp;image=Cap_on_Tombstone.jpg&amp;im" style="position:absolute;margin-left:-4.95pt;margin-top:6.2pt;width:53.3pt;height:83.25pt;z-index:-251644416;visibility:visible;mso-wrap-distance-right:9.92pt" wrapcoords="9735 2724 8214 3114 4868 5449 3346 8951 3042 12065 4563 15178 7910 18292 8823 18486 12473 18486 13386 18292 16732 15178 18254 12065 17949 8951 16732 5449 13082 3114 11561 2724 9735 2724" o:button="t">
            <v:fill o:detectmouseclick="t"/>
            <v:imagedata r:id="rId32" o:title="" croptop="-399f" cropbottom="-559f"/>
            <w10:wrap type="tight"/>
          </v:shape>
        </w:pict>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7" o:spid="_x0000_s1039" type="#_x0000_t98" style="position:absolute;margin-left:67.05pt;margin-top:6.1pt;width:157.5pt;height:83.25pt;z-index:251641344;visibility:visible" fillcolor="#fc0">
            <v:textbox>
              <w:txbxContent>
                <w:p w:rsidR="00342FD5" w:rsidRPr="00644A74" w:rsidRDefault="00342FD5" w:rsidP="00651D2E">
                  <w:pPr>
                    <w:jc w:val="center"/>
                    <w:rPr>
                      <w:b/>
                      <w:sz w:val="28"/>
                      <w:szCs w:val="28"/>
                      <w:u w:val="single"/>
                    </w:rPr>
                  </w:pPr>
                  <w:r w:rsidRPr="00644A74">
                    <w:rPr>
                      <w:b/>
                      <w:sz w:val="28"/>
                      <w:szCs w:val="28"/>
                      <w:u w:val="single"/>
                    </w:rPr>
                    <w:t>Classmates Who Have Transferred To The Eternal Duty Station</w:t>
                  </w:r>
                </w:p>
              </w:txbxContent>
            </v:textbox>
          </v:shape>
        </w:pict>
      </w:r>
    </w:p>
    <w:p w:rsidR="00342FD5" w:rsidRPr="000E212C" w:rsidRDefault="00342FD5" w:rsidP="00921C24">
      <w:pPr>
        <w:widowControl w:val="0"/>
        <w:autoSpaceDE w:val="0"/>
        <w:autoSpaceDN w:val="0"/>
        <w:adjustRightInd w:val="0"/>
        <w:rPr>
          <w:rFonts w:ascii="Times New Roman" w:hAnsi="Times New Roman"/>
          <w:b/>
          <w:color w:val="000000"/>
        </w:rPr>
      </w:pPr>
    </w:p>
    <w:p w:rsidR="00342FD5" w:rsidRDefault="00342FD5" w:rsidP="00921C24">
      <w:pPr>
        <w:widowControl w:val="0"/>
        <w:autoSpaceDE w:val="0"/>
        <w:autoSpaceDN w:val="0"/>
        <w:adjustRightInd w:val="0"/>
        <w:rPr>
          <w:rFonts w:ascii="Times New Roman" w:hAnsi="Times New Roman"/>
          <w:b/>
        </w:rPr>
      </w:pPr>
      <w:r>
        <w:rPr>
          <w:rFonts w:ascii="Times New Roman" w:hAnsi="Times New Roman"/>
          <w:b/>
        </w:rPr>
        <w:tab/>
      </w: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921C24">
      <w:pPr>
        <w:widowControl w:val="0"/>
        <w:autoSpaceDE w:val="0"/>
        <w:autoSpaceDN w:val="0"/>
        <w:adjustRightInd w:val="0"/>
        <w:rPr>
          <w:rFonts w:ascii="Times New Roman" w:hAnsi="Times New Roman"/>
          <w:b/>
        </w:rPr>
      </w:pPr>
    </w:p>
    <w:p w:rsidR="00342FD5" w:rsidRDefault="00342FD5" w:rsidP="005268A0">
      <w:pPr>
        <w:widowControl w:val="0"/>
        <w:autoSpaceDE w:val="0"/>
        <w:autoSpaceDN w:val="0"/>
        <w:adjustRightInd w:val="0"/>
        <w:rPr>
          <w:rFonts w:ascii="Times New Roman" w:hAnsi="Times New Roman"/>
          <w:b/>
        </w:rPr>
      </w:pPr>
      <w:r>
        <w:rPr>
          <w:noProof/>
        </w:rPr>
        <w:pict>
          <v:shape id="_x0000_s1040" type="#_x0000_t75" style="position:absolute;margin-left:4.05pt;margin-top:9.3pt;width:55.35pt;height:70.9pt;z-index:251656704" wrapcoords="-292 0 -292 21373 21600 21373 21600 0 -292 0">
            <v:imagedata r:id="rId33" o:title=""/>
            <w10:wrap type="tight"/>
          </v:shape>
        </w:pict>
      </w:r>
    </w:p>
    <w:p w:rsidR="00342FD5" w:rsidRPr="0061438E" w:rsidRDefault="00342FD5" w:rsidP="003E2025">
      <w:pPr>
        <w:widowControl w:val="0"/>
        <w:autoSpaceDE w:val="0"/>
        <w:autoSpaceDN w:val="0"/>
        <w:adjustRightInd w:val="0"/>
        <w:rPr>
          <w:rFonts w:ascii="Times New Roman" w:hAnsi="Times New Roman"/>
          <w:b/>
          <w:bCs/>
        </w:rPr>
      </w:pPr>
      <w:r>
        <w:rPr>
          <w:rFonts w:ascii="Times New Roman" w:hAnsi="Times New Roman"/>
          <w:b/>
          <w:bCs/>
        </w:rPr>
        <w:t xml:space="preserve">Charles “Chuck” Miller (61) </w:t>
      </w:r>
    </w:p>
    <w:p w:rsidR="00342FD5" w:rsidRPr="00C13901" w:rsidRDefault="00342FD5" w:rsidP="0061438E">
      <w:pPr>
        <w:widowControl w:val="0"/>
        <w:autoSpaceDE w:val="0"/>
        <w:autoSpaceDN w:val="0"/>
        <w:adjustRightInd w:val="0"/>
        <w:rPr>
          <w:rFonts w:ascii="Times New Roman" w:hAnsi="Times New Roman"/>
          <w:b/>
          <w:bCs/>
          <w:color w:val="000000"/>
        </w:rPr>
      </w:pPr>
      <w:r>
        <w:rPr>
          <w:noProof/>
        </w:rPr>
        <w:pict>
          <v:shape id="_x0000_s1041" type="#_x0000_t75" style="position:absolute;margin-left:349.65pt;margin-top:35.7pt;width:51.35pt;height:68.95pt;z-index:251658752" wrapcoords="-318 0 -318 21365 21600 21365 21600 0 -318 0">
            <v:imagedata r:id="rId34" o:title=""/>
            <w10:wrap type="tight"/>
          </v:shape>
        </w:pict>
      </w:r>
      <w:r w:rsidRPr="00C13901">
        <w:rPr>
          <w:rFonts w:ascii="Times New Roman" w:hAnsi="Times New Roman"/>
          <w:b/>
          <w:bCs/>
          <w:color w:val="000000"/>
        </w:rPr>
        <w:t>I'm sending news of Chuck Miller's death.  Sandy Stewart notified me a couple of days ago, and then sent this clipping from the newspaper.  It doesn't say the cause of death, but she said it was "unexpected", and she thought it may have been a sudden heart attack.</w:t>
      </w:r>
    </w:p>
    <w:p w:rsidR="00342FD5" w:rsidRPr="00C13901" w:rsidRDefault="00342FD5" w:rsidP="005A190F">
      <w:pPr>
        <w:widowControl w:val="0"/>
        <w:autoSpaceDE w:val="0"/>
        <w:autoSpaceDN w:val="0"/>
        <w:adjustRightInd w:val="0"/>
        <w:ind w:left="4320" w:firstLine="720"/>
        <w:rPr>
          <w:rFonts w:ascii="Times New Roman" w:hAnsi="Times New Roman"/>
          <w:b/>
          <w:bCs/>
          <w:color w:val="000000"/>
        </w:rPr>
      </w:pPr>
      <w:r>
        <w:rPr>
          <w:rFonts w:ascii="Times New Roman" w:hAnsi="Times New Roman"/>
          <w:b/>
        </w:rPr>
        <w:t xml:space="preserve">     </w:t>
      </w:r>
      <w:r w:rsidRPr="0061438E">
        <w:rPr>
          <w:rFonts w:ascii="Times New Roman" w:hAnsi="Times New Roman"/>
          <w:b/>
        </w:rPr>
        <w:t>Judy Risler (60) Murphy</w:t>
      </w:r>
    </w:p>
    <w:p w:rsidR="00342FD5" w:rsidRDefault="00342FD5" w:rsidP="003E2025">
      <w:pPr>
        <w:widowControl w:val="0"/>
        <w:autoSpaceDE w:val="0"/>
        <w:autoSpaceDN w:val="0"/>
        <w:adjustRightInd w:val="0"/>
        <w:rPr>
          <w:rFonts w:ascii="Times New Roman" w:hAnsi="Times New Roman"/>
          <w:b/>
          <w:bCs/>
          <w:color w:val="000000"/>
        </w:rPr>
      </w:pPr>
    </w:p>
    <w:p w:rsidR="00342FD5" w:rsidRDefault="00342FD5" w:rsidP="003E2025">
      <w:pPr>
        <w:widowControl w:val="0"/>
        <w:autoSpaceDE w:val="0"/>
        <w:autoSpaceDN w:val="0"/>
        <w:adjustRightInd w:val="0"/>
        <w:rPr>
          <w:rFonts w:ascii="Times New Roman" w:hAnsi="Times New Roman"/>
          <w:b/>
          <w:bCs/>
          <w:color w:val="000000"/>
        </w:rPr>
      </w:pPr>
    </w:p>
    <w:p w:rsidR="00342FD5" w:rsidRDefault="00342FD5" w:rsidP="003E2025">
      <w:pPr>
        <w:widowControl w:val="0"/>
        <w:autoSpaceDE w:val="0"/>
        <w:autoSpaceDN w:val="0"/>
        <w:adjustRightInd w:val="0"/>
        <w:rPr>
          <w:rFonts w:ascii="Times New Roman" w:hAnsi="Times New Roman"/>
          <w:b/>
          <w:bCs/>
          <w:color w:val="000000"/>
        </w:rPr>
      </w:pPr>
    </w:p>
    <w:p w:rsidR="00342FD5" w:rsidRPr="00C13901" w:rsidRDefault="00342FD5" w:rsidP="003E2025">
      <w:pPr>
        <w:widowControl w:val="0"/>
        <w:autoSpaceDE w:val="0"/>
        <w:autoSpaceDN w:val="0"/>
        <w:adjustRightInd w:val="0"/>
        <w:rPr>
          <w:rFonts w:ascii="Times New Roman" w:hAnsi="Times New Roman"/>
          <w:b/>
          <w:bCs/>
          <w:color w:val="000000"/>
        </w:rPr>
      </w:pPr>
    </w:p>
    <w:p w:rsidR="00342FD5" w:rsidRDefault="00342FD5" w:rsidP="003E2025">
      <w:pPr>
        <w:widowControl w:val="0"/>
        <w:autoSpaceDE w:val="0"/>
        <w:autoSpaceDN w:val="0"/>
        <w:adjustRightInd w:val="0"/>
        <w:rPr>
          <w:rFonts w:ascii="Times New Roman" w:hAnsi="Times New Roman"/>
          <w:b/>
          <w:bCs/>
        </w:rPr>
      </w:pPr>
      <w:r w:rsidRPr="00134251">
        <w:rPr>
          <w:rFonts w:ascii="Times New Roman" w:hAnsi="Times New Roman"/>
          <w:b/>
          <w:bCs/>
        </w:rPr>
        <w:pict>
          <v:shape id="_x0000_i1025" type="#_x0000_t75" style="width:462.75pt;height:161.25pt">
            <v:imagedata r:id="rId35" o:title=""/>
          </v:shape>
        </w:pict>
      </w:r>
    </w:p>
    <w:p w:rsidR="00342FD5" w:rsidRPr="00DF3419" w:rsidRDefault="00342FD5" w:rsidP="003E2025">
      <w:pPr>
        <w:widowControl w:val="0"/>
        <w:autoSpaceDE w:val="0"/>
        <w:autoSpaceDN w:val="0"/>
        <w:adjustRightInd w:val="0"/>
        <w:rPr>
          <w:rFonts w:ascii="Times New Roman" w:hAnsi="Times New Roman"/>
          <w:b/>
          <w:bCs/>
        </w:rPr>
      </w:pPr>
    </w:p>
    <w:p w:rsidR="00342FD5" w:rsidRPr="00DF3419" w:rsidRDefault="00342FD5" w:rsidP="003E2025">
      <w:pPr>
        <w:widowControl w:val="0"/>
        <w:autoSpaceDE w:val="0"/>
        <w:autoSpaceDN w:val="0"/>
        <w:adjustRightInd w:val="0"/>
        <w:rPr>
          <w:rFonts w:ascii="Times New Roman" w:hAnsi="Times New Roman"/>
          <w:b/>
          <w:bCs/>
        </w:rPr>
      </w:pPr>
      <w:r w:rsidRPr="00134251">
        <w:rPr>
          <w:rFonts w:ascii="Times New Roman" w:hAnsi="Times New Roman"/>
          <w:b/>
          <w:bCs/>
        </w:rPr>
        <w:pict>
          <v:shape id="_x0000_i1026" type="#_x0000_t75" style="width:390.75pt;height:706.5pt">
            <v:imagedata r:id="rId36" o:title=""/>
          </v:shape>
        </w:pict>
      </w:r>
    </w:p>
    <w:p w:rsidR="00342FD5" w:rsidRPr="009431F5" w:rsidRDefault="00342FD5" w:rsidP="0012498F">
      <w:pPr>
        <w:rPr>
          <w:rFonts w:ascii="Times New Roman" w:hAnsi="Times New Roman"/>
          <w:b/>
          <w:bCs/>
        </w:rPr>
      </w:pPr>
      <w:r>
        <w:rPr>
          <w:noProof/>
        </w:rPr>
        <w:pict>
          <v:shape id="_x0000_s1042" type="#_x0000_t75" style="position:absolute;margin-left:0;margin-top:.9pt;width:47.75pt;height:68.15pt;z-index:251660800" wrapcoords="-338 0 -338 21363 21600 21363 21600 0 -338 0">
            <v:imagedata r:id="rId37" o:title=""/>
            <w10:wrap type="tight"/>
          </v:shape>
        </w:pict>
      </w:r>
      <w:r w:rsidRPr="009431F5">
        <w:rPr>
          <w:rFonts w:ascii="Times New Roman" w:hAnsi="Times New Roman"/>
          <w:b/>
          <w:bCs/>
        </w:rPr>
        <w:t>Alvin George "Bud" Jordan (1944 - 2016)</w:t>
      </w:r>
    </w:p>
    <w:p w:rsidR="00342FD5" w:rsidRPr="009431F5" w:rsidRDefault="00342FD5" w:rsidP="00B51B54">
      <w:pPr>
        <w:widowControl w:val="0"/>
        <w:autoSpaceDE w:val="0"/>
        <w:autoSpaceDN w:val="0"/>
        <w:adjustRightInd w:val="0"/>
        <w:rPr>
          <w:rFonts w:ascii="Times New Roman" w:hAnsi="Times New Roman"/>
          <w:b/>
          <w:bCs/>
        </w:rPr>
      </w:pPr>
      <w:r>
        <w:rPr>
          <w:noProof/>
        </w:rPr>
        <w:pict>
          <v:shape id="_x0000_s1043" type="#_x0000_t75" style="position:absolute;margin-left:370.3pt;margin-top:82.25pt;width:49.6pt;height:65.85pt;z-index:251659776" wrapcoords="-327 0 -327 21355 21600 21355 21600 0 -327 0">
            <v:imagedata r:id="rId38" o:title=""/>
            <w10:wrap type="tight"/>
          </v:shape>
        </w:pict>
      </w:r>
      <w:r w:rsidRPr="009431F5">
        <w:rPr>
          <w:rFonts w:ascii="Times New Roman" w:hAnsi="Times New Roman"/>
          <w:b/>
          <w:bCs/>
        </w:rPr>
        <w:t>I’m sorry to say that I just found out we have lost another Bushy Park classmate. Last week, on the 27</w:t>
      </w:r>
      <w:r w:rsidRPr="009431F5">
        <w:rPr>
          <w:rFonts w:ascii="Times New Roman" w:hAnsi="Times New Roman"/>
          <w:b/>
          <w:bCs/>
          <w:vertAlign w:val="superscript"/>
        </w:rPr>
        <w:t>th</w:t>
      </w:r>
      <w:r w:rsidRPr="009431F5">
        <w:rPr>
          <w:rFonts w:ascii="Times New Roman" w:hAnsi="Times New Roman"/>
          <w:b/>
          <w:bCs/>
        </w:rPr>
        <w:t xml:space="preserve">, Alvin Jordan (Class of '62) passed away. During his Bushy Park days, Alvin, was known as “Buddy” Jordan as is indicated in the 1960 yearbook. During the ‘59/’60 school year I lived in the Annex Dorm and Buddy liked to call himself “The Big Bad Wing Chief” for our wing of the building. While I am having somewhat of a lapse in memory of that period, I do remember he was a super nice guy. Included below is a copy of his OB. He will be missed by many. </w:t>
      </w:r>
    </w:p>
    <w:p w:rsidR="00342FD5" w:rsidRPr="009431F5" w:rsidRDefault="00342FD5" w:rsidP="009431F5">
      <w:pPr>
        <w:ind w:left="3600" w:firstLine="720"/>
        <w:rPr>
          <w:rFonts w:ascii="Times New Roman" w:hAnsi="Times New Roman"/>
          <w:b/>
          <w:bCs/>
        </w:rPr>
      </w:pPr>
      <w:r>
        <w:rPr>
          <w:rFonts w:ascii="Times New Roman" w:hAnsi="Times New Roman"/>
          <w:b/>
          <w:bCs/>
        </w:rPr>
        <w:t xml:space="preserve">                                  </w:t>
      </w:r>
      <w:r w:rsidRPr="009431F5">
        <w:rPr>
          <w:rFonts w:ascii="Times New Roman" w:hAnsi="Times New Roman"/>
          <w:b/>
          <w:bCs/>
        </w:rPr>
        <w:t>Tom Ackerman '62</w:t>
      </w:r>
    </w:p>
    <w:p w:rsidR="00342FD5" w:rsidRDefault="00342FD5" w:rsidP="009431F5">
      <w:pPr>
        <w:widowControl w:val="0"/>
        <w:autoSpaceDE w:val="0"/>
        <w:autoSpaceDN w:val="0"/>
        <w:adjustRightInd w:val="0"/>
        <w:jc w:val="both"/>
        <w:rPr>
          <w:rFonts w:ascii="Arial" w:hAnsi="Arial" w:cs="Arial"/>
          <w:sz w:val="20"/>
          <w:szCs w:val="20"/>
        </w:rPr>
      </w:pPr>
    </w:p>
    <w:p w:rsidR="00342FD5" w:rsidRPr="00EF41F7" w:rsidRDefault="00342FD5" w:rsidP="0012498F">
      <w:pPr>
        <w:rPr>
          <w:rFonts w:ascii="Times New Roman" w:hAnsi="Times New Roman"/>
          <w:b/>
          <w:bCs/>
        </w:rPr>
      </w:pPr>
      <w:r>
        <w:rPr>
          <w:noProof/>
        </w:rPr>
        <w:pict>
          <v:shape id="_x0000_s1044" type="#_x0000_t75" style="position:absolute;margin-left:4.05pt;margin-top:2.25pt;width:94.05pt;height:83pt;z-index:251657728" wrapcoords="-173 0 -173 21405 21600 21405 21600 0 -173 0">
            <v:imagedata r:id="rId39" o:title=""/>
            <w10:wrap type="tight"/>
          </v:shape>
        </w:pict>
      </w:r>
      <w:r w:rsidRPr="009431F5">
        <w:rPr>
          <w:rFonts w:ascii="Times New Roman" w:hAnsi="Times New Roman"/>
          <w:b/>
          <w:bCs/>
        </w:rPr>
        <w:t>Alvin "Bud" George Jordan, age 72, passed away on Tuesday, September 27, 2016. He was born on June 6, 1944 (D-Day) at Hendricks Army Airfield Hospital in Sebring, Florida. He was the son of a career Air Force family and first came to Eglin AFB in 1949. As an AF dependent, he grew up at Albrook AFB Panama Canal Zone; Spangdahlem AB, Germany; Alconbury AB, Bushy Park, London; and Lakenheath AB, England. </w:t>
      </w:r>
      <w:r w:rsidRPr="009431F5">
        <w:rPr>
          <w:rFonts w:ascii="Arial" w:eastAsia="MS Mincho" w:hAnsi="Arial" w:cs="Arial"/>
          <w:b/>
          <w:bCs/>
        </w:rPr>
        <w:t> </w:t>
      </w:r>
      <w:r w:rsidRPr="009431F5">
        <w:rPr>
          <w:rFonts w:ascii="Times New Roman" w:hAnsi="Times New Roman"/>
          <w:b/>
          <w:bCs/>
        </w:rPr>
        <w:t>He is survived by his wife and lifelong best friend, Janet Gayle Shaw; his son, John Curtis; and his Grandson, Caleb Austin. </w:t>
      </w:r>
      <w:r w:rsidRPr="009431F5">
        <w:rPr>
          <w:rFonts w:ascii="Arial" w:eastAsia="MS Mincho" w:hAnsi="Arial" w:cs="Arial"/>
          <w:b/>
          <w:bCs/>
        </w:rPr>
        <w:t> </w:t>
      </w:r>
      <w:r w:rsidRPr="009431F5">
        <w:rPr>
          <w:rFonts w:ascii="Times New Roman" w:hAnsi="Times New Roman"/>
          <w:b/>
          <w:bCs/>
        </w:rPr>
        <w:t>Al graduated from Choctawhatchee High School in 1962. He went on to the </w:t>
      </w:r>
      <w:hyperlink r:id="rId40" w:history="1">
        <w:r w:rsidRPr="009431F5">
          <w:rPr>
            <w:rFonts w:ascii="Times New Roman" w:hAnsi="Times New Roman"/>
            <w:b/>
            <w:bCs/>
            <w:color w:val="6B006D"/>
            <w:u w:val="single" w:color="6B006D"/>
          </w:rPr>
          <w:t>University of Florida</w:t>
        </w:r>
      </w:hyperlink>
      <w:r w:rsidRPr="009431F5">
        <w:rPr>
          <w:rFonts w:ascii="Times New Roman" w:hAnsi="Times New Roman"/>
          <w:b/>
          <w:bCs/>
        </w:rPr>
        <w:t>, enrolling in the AFROTC program, and graduated with a BS degree in Biology and Chemistry. </w:t>
      </w:r>
      <w:r w:rsidRPr="009431F5">
        <w:rPr>
          <w:rFonts w:ascii="Arial" w:eastAsia="MS Mincho" w:hAnsi="Arial" w:cs="Arial"/>
          <w:b/>
          <w:bCs/>
        </w:rPr>
        <w:t> </w:t>
      </w:r>
      <w:r w:rsidRPr="009431F5">
        <w:rPr>
          <w:rFonts w:ascii="Times New Roman" w:hAnsi="Times New Roman"/>
          <w:b/>
          <w:bCs/>
        </w:rPr>
        <w:t>Upon graduation in 1966, Al was assigned to the 44th Strategic Missile Wing, Ellsworth AFB, SD, and was certified as a Minuteman ICBM Launch Control Officer while also becoming an Emergency War Operations instructor, a Crew Commander, and being promoted to Captain. He received an honorable discharge from the Air Force in 1971. </w:t>
      </w:r>
      <w:r w:rsidRPr="009431F5">
        <w:rPr>
          <w:rFonts w:ascii="Arial" w:eastAsia="MS Mincho" w:hAnsi="Arial" w:cs="Arial"/>
          <w:b/>
          <w:bCs/>
        </w:rPr>
        <w:t> </w:t>
      </w:r>
      <w:r w:rsidRPr="009431F5">
        <w:rPr>
          <w:rFonts w:ascii="Times New Roman" w:hAnsi="Times New Roman"/>
          <w:b/>
          <w:bCs/>
        </w:rPr>
        <w:t>Al returned to the University of Florida and completed a degree in Landscape Architecture, and was a member of the American Society of Landscape Architects. He worked 6 years with the City of Gainesville Department of Community Development, then re-entered Federal Service as a civilian in 1982 which included the 437th Civil Engineering Squadron at Charleston AFB, SC, the Southern Division Naval Facilities Engineering Command also at Charleston, and the Navy Public Works Center at NAS Pensacola, FL. In 1992, he accepted a position at Eglin AFB with the 96th CEG Environmental Management Division. Al retired with 30 years of Federal service December 2006 at the Air Force Armament Museum at Eglin AFB. </w:t>
      </w:r>
      <w:r w:rsidRPr="009431F5">
        <w:rPr>
          <w:rFonts w:ascii="Arial" w:eastAsia="MS Mincho" w:hAnsi="Arial" w:cs="Arial"/>
          <w:b/>
          <w:bCs/>
        </w:rPr>
        <w:t> </w:t>
      </w:r>
      <w:r w:rsidRPr="009431F5">
        <w:rPr>
          <w:rFonts w:ascii="Times New Roman" w:hAnsi="Times New Roman"/>
          <w:b/>
          <w:bCs/>
        </w:rPr>
        <w:t>In 1967, he married Janet Shaw, his high school sweetheart whom he met at Alconbury AB while attending high school at Lakenheath AB, England. An inseparable pair, they enjoyed spending time with their many friends traveling, being outdoors, experiencing nature, and selflessly serving others. Al loved God with all of his heart, and served as church shepherd for 9 years. He loved and appreciated God's creation, and shared God's love with others daily. He will be dearly missed by his family, friends, and church family. His love for God and others is eternal. </w:t>
      </w:r>
      <w:r w:rsidRPr="009431F5">
        <w:rPr>
          <w:rFonts w:ascii="Arial" w:eastAsia="MS Mincho" w:hAnsi="Arial" w:cs="Arial"/>
          <w:b/>
          <w:bCs/>
        </w:rPr>
        <w:t> </w:t>
      </w:r>
      <w:r w:rsidRPr="009431F5">
        <w:rPr>
          <w:rFonts w:ascii="Times New Roman" w:hAnsi="Times New Roman"/>
          <w:b/>
          <w:bCs/>
        </w:rPr>
        <w:t>There was a time of visitation held from 10:00-11:00am on Saturday, October 1, 2016, at Destin Church of Christ, 150 Beach Drive, Destin, FL with a Celebration of Life Service at 11:00 a.m. Graveside Services with Military Honors were at 1:30 p.m. at Heritage Gardens Cemetery, 2201 Partin Drive N, Niceville, FL. Memorial donations may be made in lieu of flowers to Rocky Bayou Christian School, Niceville, FL; Hope Medical Clinic, India Mission, Destin Church of Christ; or a </w:t>
      </w:r>
      <w:r w:rsidRPr="00C13901">
        <w:rPr>
          <w:rFonts w:ascii="Times New Roman" w:hAnsi="Times New Roman"/>
          <w:b/>
          <w:bCs/>
          <w:color w:val="000000"/>
        </w:rPr>
        <w:t>charity of your choice </w:t>
      </w:r>
      <w:r w:rsidRPr="009431F5">
        <w:rPr>
          <w:rFonts w:ascii="Times New Roman" w:hAnsi="Times New Roman"/>
          <w:b/>
          <w:bCs/>
        </w:rPr>
        <w:t>in Al's name.</w:t>
      </w:r>
      <w:r w:rsidRPr="009431F5">
        <w:rPr>
          <w:rFonts w:ascii="Arial" w:eastAsia="MS Mincho" w:hAnsi="Arial" w:cs="Arial"/>
          <w:b/>
          <w:bCs/>
        </w:rPr>
        <w:t> </w:t>
      </w:r>
      <w:r w:rsidRPr="009431F5">
        <w:rPr>
          <w:rFonts w:ascii="Times New Roman" w:hAnsi="Times New Roman"/>
          <w:b/>
          <w:bCs/>
        </w:rPr>
        <w:t xml:space="preserve">You may go online to offer condolences to the family and sign the guestbook at </w:t>
      </w:r>
      <w:hyperlink r:id="rId41" w:history="1">
        <w:r w:rsidRPr="009431F5">
          <w:rPr>
            <w:rFonts w:ascii="Times New Roman" w:hAnsi="Times New Roman"/>
            <w:b/>
            <w:bCs/>
            <w:color w:val="6B006D"/>
            <w:u w:val="single" w:color="6B006D"/>
          </w:rPr>
          <w:t>www.heritagegardensfuneralhome.com.</w:t>
        </w:r>
      </w:hyperlink>
      <w:r w:rsidRPr="009431F5">
        <w:rPr>
          <w:rFonts w:ascii="Times New Roman" w:hAnsi="Times New Roman"/>
          <w:b/>
          <w:bCs/>
        </w:rPr>
        <w:t> Heritage Gardens Funeral Home of Niceville is entrusted with the arrangements.</w:t>
      </w:r>
    </w:p>
    <w:p w:rsidR="00342FD5" w:rsidRDefault="00342FD5" w:rsidP="0012498F">
      <w:pPr>
        <w:rPr>
          <w:rFonts w:ascii="Times New Roman" w:hAnsi="Times New Roman"/>
        </w:rPr>
      </w:pPr>
      <w:r>
        <w:rPr>
          <w:noProof/>
        </w:rPr>
        <w:pict>
          <v:shape id="Picture 20" o:spid="_x0000_s1045" type="#_x0000_t75" alt="BUSHY PARK 8" style="position:absolute;margin-left:265.05pt;margin-top:6.05pt;width:122.9pt;height:108.5pt;z-index:-251642368;visibility:visible;mso-wrap-distance-left:51.24pt;mso-wrap-distance-top:42.24pt;mso-wrap-distance-right:62.56pt;mso-wrap-distance-bottom:54.44pt" wrapcoords="1317 1788 1317 18919 1712 19514 1976 19514 19624 19514 19756 19514 20151 18472 20151 4171 19756 1788 1317 1788">
            <v:imagedata r:id="rId42" o:title=""/>
            <w10:wrap type="tight"/>
          </v:shape>
        </w:pict>
      </w:r>
    </w:p>
    <w:p w:rsidR="00342FD5" w:rsidRDefault="00342FD5" w:rsidP="004F52FE">
      <w:pPr>
        <w:outlineLvl w:val="0"/>
        <w:rPr>
          <w:rFonts w:ascii="Times New Roman" w:hAnsi="Times New Roman"/>
          <w:b/>
          <w:noProof/>
          <w:sz w:val="36"/>
          <w:szCs w:val="36"/>
          <w:u w:val="single"/>
        </w:rPr>
      </w:pPr>
      <w:r w:rsidRPr="00C01C42">
        <w:rPr>
          <w:rFonts w:ascii="Times New Roman" w:hAnsi="Times New Roman"/>
          <w:b/>
          <w:noProof/>
          <w:sz w:val="36"/>
          <w:szCs w:val="36"/>
          <w:u w:val="single"/>
        </w:rPr>
        <w:t xml:space="preserve">Memories of Bushy Park </w:t>
      </w:r>
    </w:p>
    <w:p w:rsidR="00342FD5" w:rsidRDefault="00342FD5" w:rsidP="0012498F">
      <w:pPr>
        <w:outlineLvl w:val="0"/>
        <w:rPr>
          <w:rFonts w:ascii="Times New Roman" w:hAnsi="Times New Roman"/>
          <w:b/>
          <w:noProof/>
          <w:sz w:val="36"/>
          <w:szCs w:val="36"/>
          <w:u w:val="single"/>
        </w:rPr>
      </w:pPr>
    </w:p>
    <w:p w:rsidR="00342FD5" w:rsidRDefault="00342FD5" w:rsidP="0012498F">
      <w:pPr>
        <w:outlineLvl w:val="0"/>
        <w:rPr>
          <w:rFonts w:ascii="Times New Roman" w:hAnsi="Times New Roman"/>
          <w:b/>
          <w:noProof/>
          <w:sz w:val="36"/>
          <w:szCs w:val="36"/>
          <w:u w:val="single"/>
        </w:rPr>
      </w:pPr>
    </w:p>
    <w:p w:rsidR="00342FD5" w:rsidRDefault="00342FD5" w:rsidP="0012498F">
      <w:pPr>
        <w:outlineLvl w:val="0"/>
        <w:rPr>
          <w:rFonts w:ascii="Times New Roman" w:hAnsi="Times New Roman"/>
          <w:b/>
          <w:noProof/>
          <w:sz w:val="36"/>
          <w:szCs w:val="36"/>
          <w:u w:val="single"/>
        </w:rPr>
      </w:pPr>
      <w:r>
        <w:rPr>
          <w:noProof/>
        </w:rPr>
        <w:pict>
          <v:shape id="_x0000_s1046" type="#_x0000_t75" style="position:absolute;margin-left:-4.95pt;margin-top:11.15pt;width:50pt;height:65.15pt;z-index:251653632" wrapcoords="-322 0 -322 21352 21600 21352 21600 0 -322 0">
            <v:imagedata r:id="rId43" o:title=""/>
            <w10:wrap type="tight"/>
          </v:shape>
        </w:pict>
      </w: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r>
        <w:rPr>
          <w:noProof/>
        </w:rPr>
        <w:pict>
          <v:shape id="_x0000_s1047" type="#_x0000_t75" style="position:absolute;margin-left:310pt;margin-top:3.45pt;width:47.75pt;height:68.9pt;z-index:251661824" wrapcoords="-338 0 -338 21365 21600 21365 21600 0 -338 0">
            <v:imagedata r:id="rId44" o:title=""/>
            <w10:wrap type="tight"/>
          </v:shape>
        </w:pict>
      </w: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p>
    <w:p w:rsidR="00342FD5" w:rsidRDefault="00342FD5" w:rsidP="0012498F">
      <w:pPr>
        <w:outlineLvl w:val="0"/>
        <w:rPr>
          <w:rFonts w:ascii="Times New Roman" w:hAnsi="Times New Roman"/>
          <w:b/>
          <w:noProof/>
          <w:sz w:val="10"/>
          <w:szCs w:val="10"/>
          <w:u w:val="single"/>
        </w:rPr>
      </w:pPr>
    </w:p>
    <w:p w:rsidR="00342FD5" w:rsidRPr="00D866C4" w:rsidRDefault="00342FD5" w:rsidP="0012498F">
      <w:pPr>
        <w:outlineLvl w:val="0"/>
        <w:rPr>
          <w:rFonts w:ascii="Times New Roman" w:hAnsi="Times New Roman"/>
          <w:b/>
          <w:noProof/>
          <w:sz w:val="10"/>
          <w:szCs w:val="10"/>
          <w:u w:val="single"/>
        </w:rPr>
      </w:pPr>
    </w:p>
    <w:p w:rsidR="00342FD5" w:rsidRDefault="00342FD5" w:rsidP="0012498F">
      <w:pPr>
        <w:rPr>
          <w:rFonts w:ascii="Times New Roman" w:hAnsi="Times New Roman"/>
          <w:b/>
        </w:rPr>
      </w:pPr>
      <w:r w:rsidRPr="00434C86">
        <w:rPr>
          <w:rFonts w:ascii="Times New Roman" w:hAnsi="Times New Roman"/>
          <w:b/>
        </w:rPr>
        <w:t>Mike Murphy (58)</w:t>
      </w:r>
    </w:p>
    <w:p w:rsidR="00342FD5" w:rsidRPr="00434C86" w:rsidRDefault="00342FD5" w:rsidP="0012498F">
      <w:pPr>
        <w:rPr>
          <w:rFonts w:ascii="Times New Roman" w:hAnsi="Times New Roman"/>
          <w:b/>
        </w:rPr>
      </w:pPr>
    </w:p>
    <w:p w:rsidR="00342FD5" w:rsidRDefault="00342FD5" w:rsidP="00824902">
      <w:pPr>
        <w:rPr>
          <w:rFonts w:ascii="Times New Roman" w:hAnsi="Times New Roman"/>
          <w:b/>
        </w:rPr>
      </w:pPr>
      <w:r>
        <w:rPr>
          <w:rFonts w:ascii="Times New Roman" w:hAnsi="Times New Roman"/>
          <w:b/>
        </w:rPr>
        <w:t>M</w:t>
      </w:r>
      <w:r w:rsidRPr="00434C86">
        <w:rPr>
          <w:rFonts w:ascii="Times New Roman" w:hAnsi="Times New Roman"/>
          <w:b/>
        </w:rPr>
        <w:t>y fav</w:t>
      </w:r>
      <w:r>
        <w:rPr>
          <w:rFonts w:ascii="Times New Roman" w:hAnsi="Times New Roman"/>
          <w:b/>
        </w:rPr>
        <w:t>orite teacher was Martha Kelly. I</w:t>
      </w:r>
      <w:r w:rsidRPr="00434C86">
        <w:rPr>
          <w:rFonts w:ascii="Times New Roman" w:hAnsi="Times New Roman"/>
          <w:b/>
        </w:rPr>
        <w:t xml:space="preserve"> always enjoyed her classes.</w:t>
      </w:r>
      <w:r>
        <w:rPr>
          <w:rFonts w:ascii="Times New Roman" w:hAnsi="Times New Roman"/>
          <w:b/>
        </w:rPr>
        <w:t xml:space="preserve"> </w:t>
      </w:r>
    </w:p>
    <w:p w:rsidR="00342FD5" w:rsidRDefault="00342FD5" w:rsidP="00824902">
      <w:pPr>
        <w:rPr>
          <w:rFonts w:ascii="Times New Roman" w:hAnsi="Times New Roman"/>
          <w:b/>
        </w:rPr>
      </w:pPr>
      <w:r>
        <w:rPr>
          <w:noProof/>
        </w:rPr>
        <w:pict>
          <v:shape id="_x0000_s1048" type="#_x0000_t75" style="position:absolute;margin-left:4.05pt;margin-top:14.3pt;width:50.6pt;height:68.15pt;z-index:251662848" wrapcoords="-322 0 -322 21363 21600 21363 21600 0 -322 0">
            <v:imagedata r:id="rId45" o:title=""/>
            <w10:wrap type="tight"/>
          </v:shape>
        </w:pict>
      </w:r>
      <w:r>
        <w:rPr>
          <w:rFonts w:ascii="Times New Roman" w:hAnsi="Times New Roman"/>
          <w:b/>
        </w:rPr>
        <w:t>My most unfavorable class was M</w:t>
      </w:r>
      <w:r w:rsidRPr="00434C86">
        <w:rPr>
          <w:rFonts w:ascii="Times New Roman" w:hAnsi="Times New Roman"/>
          <w:b/>
        </w:rPr>
        <w:t>r.</w:t>
      </w:r>
      <w:r>
        <w:rPr>
          <w:rFonts w:ascii="Times New Roman" w:hAnsi="Times New Roman"/>
          <w:b/>
        </w:rPr>
        <w:t xml:space="preserve"> L</w:t>
      </w:r>
      <w:r w:rsidRPr="00434C86">
        <w:rPr>
          <w:rFonts w:ascii="Times New Roman" w:hAnsi="Times New Roman"/>
          <w:b/>
        </w:rPr>
        <w:t>aw</w:t>
      </w:r>
      <w:r>
        <w:rPr>
          <w:rFonts w:ascii="Times New Roman" w:hAnsi="Times New Roman"/>
          <w:b/>
        </w:rPr>
        <w:t>’</w:t>
      </w:r>
      <w:r w:rsidRPr="00434C86">
        <w:rPr>
          <w:rFonts w:ascii="Times New Roman" w:hAnsi="Times New Roman"/>
          <w:b/>
        </w:rPr>
        <w:t>s English class.</w:t>
      </w:r>
      <w:r>
        <w:rPr>
          <w:rFonts w:ascii="Times New Roman" w:hAnsi="Times New Roman"/>
          <w:b/>
        </w:rPr>
        <w:t xml:space="preserve"> N</w:t>
      </w:r>
      <w:r w:rsidRPr="00434C86">
        <w:rPr>
          <w:rFonts w:ascii="Times New Roman" w:hAnsi="Times New Roman"/>
          <w:b/>
        </w:rPr>
        <w:t>ever could get the verbs and nouns</w:t>
      </w:r>
      <w:r>
        <w:rPr>
          <w:rFonts w:ascii="Times New Roman" w:hAnsi="Times New Roman"/>
          <w:b/>
        </w:rPr>
        <w:t>, etc.,</w:t>
      </w:r>
      <w:r w:rsidRPr="00434C86">
        <w:rPr>
          <w:rFonts w:ascii="Times New Roman" w:hAnsi="Times New Roman"/>
          <w:b/>
        </w:rPr>
        <w:t xml:space="preserve"> lol</w:t>
      </w:r>
      <w:r>
        <w:rPr>
          <w:rFonts w:ascii="Times New Roman" w:hAnsi="Times New Roman"/>
          <w:b/>
        </w:rPr>
        <w:t>.  N</w:t>
      </w:r>
      <w:r w:rsidRPr="00434C86">
        <w:rPr>
          <w:rFonts w:ascii="Times New Roman" w:hAnsi="Times New Roman"/>
          <w:b/>
        </w:rPr>
        <w:t>ever had to use them after school either</w:t>
      </w:r>
      <w:r>
        <w:rPr>
          <w:rFonts w:ascii="Times New Roman" w:hAnsi="Times New Roman"/>
          <w:b/>
        </w:rPr>
        <w:t>,</w:t>
      </w:r>
      <w:r w:rsidRPr="00434C86">
        <w:rPr>
          <w:rFonts w:ascii="Times New Roman" w:hAnsi="Times New Roman"/>
          <w:b/>
        </w:rPr>
        <w:t xml:space="preserve"> that I know of.</w:t>
      </w:r>
      <w:r>
        <w:rPr>
          <w:rFonts w:ascii="Times New Roman" w:hAnsi="Times New Roman"/>
          <w:b/>
        </w:rPr>
        <w:t xml:space="preserve"> S</w:t>
      </w:r>
      <w:r w:rsidRPr="00434C86">
        <w:rPr>
          <w:rFonts w:ascii="Times New Roman" w:hAnsi="Times New Roman"/>
          <w:b/>
        </w:rPr>
        <w:t>pent one year</w:t>
      </w:r>
      <w:r>
        <w:rPr>
          <w:rFonts w:ascii="Times New Roman" w:hAnsi="Times New Roman"/>
          <w:b/>
        </w:rPr>
        <w:t>,</w:t>
      </w:r>
      <w:r w:rsidRPr="00434C86">
        <w:rPr>
          <w:rFonts w:ascii="Times New Roman" w:hAnsi="Times New Roman"/>
          <w:b/>
        </w:rPr>
        <w:t xml:space="preserve"> 1955</w:t>
      </w:r>
      <w:r>
        <w:rPr>
          <w:rFonts w:ascii="Times New Roman" w:hAnsi="Times New Roman"/>
          <w:b/>
        </w:rPr>
        <w:t>,</w:t>
      </w:r>
      <w:r w:rsidRPr="00434C86">
        <w:rPr>
          <w:rFonts w:ascii="Times New Roman" w:hAnsi="Times New Roman"/>
          <w:b/>
        </w:rPr>
        <w:t xml:space="preserve"> in the dorm,</w:t>
      </w:r>
      <w:r>
        <w:rPr>
          <w:rFonts w:ascii="Times New Roman" w:hAnsi="Times New Roman"/>
          <w:b/>
        </w:rPr>
        <w:t xml:space="preserve"> </w:t>
      </w:r>
      <w:r w:rsidRPr="00434C86">
        <w:rPr>
          <w:rFonts w:ascii="Times New Roman" w:hAnsi="Times New Roman"/>
          <w:b/>
        </w:rPr>
        <w:t>then was a town student</w:t>
      </w:r>
      <w:r>
        <w:rPr>
          <w:rFonts w:ascii="Times New Roman" w:hAnsi="Times New Roman"/>
          <w:b/>
        </w:rPr>
        <w:t>, when my father transferred to West Drayton and we lived in S</w:t>
      </w:r>
      <w:r w:rsidRPr="00434C86">
        <w:rPr>
          <w:rFonts w:ascii="Times New Roman" w:hAnsi="Times New Roman"/>
          <w:b/>
        </w:rPr>
        <w:t>taines.</w:t>
      </w:r>
      <w:r>
        <w:rPr>
          <w:rFonts w:ascii="Times New Roman" w:hAnsi="Times New Roman"/>
          <w:b/>
        </w:rPr>
        <w:t xml:space="preserve"> </w:t>
      </w:r>
    </w:p>
    <w:p w:rsidR="00342FD5" w:rsidRPr="00434C86" w:rsidRDefault="00342FD5" w:rsidP="00824902">
      <w:pPr>
        <w:rPr>
          <w:rFonts w:ascii="Times New Roman" w:hAnsi="Times New Roman"/>
          <w:b/>
        </w:rPr>
      </w:pPr>
      <w:r>
        <w:rPr>
          <w:noProof/>
        </w:rPr>
        <w:pict>
          <v:shape id="_x0000_s1049" type="#_x0000_t75" style="position:absolute;margin-left:264.4pt;margin-top:4.1pt;width:50.55pt;height:68.15pt;z-index:251663872" wrapcoords="-322 0 -322 21363 21600 21363 21600 0 -322 0">
            <v:imagedata r:id="rId46" o:title=""/>
            <w10:wrap type="tight"/>
          </v:shape>
        </w:pict>
      </w:r>
      <w:r>
        <w:rPr>
          <w:noProof/>
        </w:rPr>
        <w:pict>
          <v:shape id="_x0000_s1050" type="#_x0000_t75" style="position:absolute;margin-left:318.4pt;margin-top:4.1pt;width:57.1pt;height:68.9pt;z-index:251664896" wrapcoords="-284 0 -284 21365 21600 21365 21600 0 -284 0">
            <v:imagedata r:id="rId47" o:title=""/>
            <w10:wrap type="tight"/>
          </v:shape>
        </w:pict>
      </w:r>
      <w:r>
        <w:rPr>
          <w:rFonts w:ascii="Times New Roman" w:hAnsi="Times New Roman"/>
          <w:b/>
        </w:rPr>
        <w:t>M</w:t>
      </w:r>
      <w:r w:rsidRPr="00434C86">
        <w:rPr>
          <w:rFonts w:ascii="Times New Roman" w:hAnsi="Times New Roman"/>
          <w:b/>
        </w:rPr>
        <w:t>y favo</w:t>
      </w:r>
      <w:r>
        <w:rPr>
          <w:rFonts w:ascii="Times New Roman" w:hAnsi="Times New Roman"/>
          <w:b/>
        </w:rPr>
        <w:t>rite high school classmates were J</w:t>
      </w:r>
      <w:r w:rsidRPr="00434C86">
        <w:rPr>
          <w:rFonts w:ascii="Times New Roman" w:hAnsi="Times New Roman"/>
          <w:b/>
        </w:rPr>
        <w:t>erry Kelly and Julius</w:t>
      </w:r>
      <w:r>
        <w:rPr>
          <w:rFonts w:ascii="Times New Roman" w:hAnsi="Times New Roman"/>
          <w:b/>
        </w:rPr>
        <w:t xml:space="preserve"> Lloyd</w:t>
      </w:r>
      <w:r w:rsidRPr="00434C86">
        <w:rPr>
          <w:rFonts w:ascii="Times New Roman" w:hAnsi="Times New Roman"/>
          <w:b/>
        </w:rPr>
        <w:t xml:space="preserve">, a </w:t>
      </w:r>
      <w:r>
        <w:rPr>
          <w:rFonts w:ascii="Times New Roman" w:hAnsi="Times New Roman"/>
          <w:b/>
        </w:rPr>
        <w:t xml:space="preserve">hell of a </w:t>
      </w:r>
      <w:r w:rsidRPr="00434C86">
        <w:rPr>
          <w:rFonts w:ascii="Times New Roman" w:hAnsi="Times New Roman"/>
          <w:b/>
        </w:rPr>
        <w:t>person</w:t>
      </w:r>
      <w:r>
        <w:rPr>
          <w:rFonts w:ascii="Times New Roman" w:hAnsi="Times New Roman"/>
          <w:b/>
        </w:rPr>
        <w:t xml:space="preserve">. </w:t>
      </w:r>
      <w:r w:rsidRPr="00434C86">
        <w:rPr>
          <w:rFonts w:ascii="Times New Roman" w:hAnsi="Times New Roman"/>
          <w:b/>
        </w:rPr>
        <w:t>.</w:t>
      </w:r>
      <w:r>
        <w:rPr>
          <w:rFonts w:ascii="Times New Roman" w:hAnsi="Times New Roman"/>
          <w:b/>
        </w:rPr>
        <w:t>...O</w:t>
      </w:r>
      <w:r w:rsidRPr="00434C86">
        <w:rPr>
          <w:rFonts w:ascii="Times New Roman" w:hAnsi="Times New Roman"/>
          <w:b/>
        </w:rPr>
        <w:t>verall,</w:t>
      </w:r>
      <w:r>
        <w:rPr>
          <w:rFonts w:ascii="Times New Roman" w:hAnsi="Times New Roman"/>
          <w:b/>
        </w:rPr>
        <w:t xml:space="preserve"> my 3 years at B</w:t>
      </w:r>
      <w:r w:rsidRPr="00434C86">
        <w:rPr>
          <w:rFonts w:ascii="Times New Roman" w:hAnsi="Times New Roman"/>
          <w:b/>
        </w:rPr>
        <w:t>ushy were the best.</w:t>
      </w:r>
    </w:p>
    <w:p w:rsidR="00342FD5" w:rsidRDefault="00342FD5" w:rsidP="00824902">
      <w:pPr>
        <w:pBdr>
          <w:bottom w:val="single" w:sz="12" w:space="1" w:color="auto"/>
        </w:pBdr>
        <w:rPr>
          <w:rFonts w:ascii="Times New Roman" w:hAnsi="Times New Roman"/>
          <w:b/>
        </w:rPr>
      </w:pPr>
    </w:p>
    <w:p w:rsidR="00342FD5" w:rsidRDefault="00342FD5" w:rsidP="00824902">
      <w:pPr>
        <w:pBdr>
          <w:bottom w:val="single" w:sz="12" w:space="1" w:color="auto"/>
        </w:pBdr>
        <w:rPr>
          <w:rFonts w:ascii="Times New Roman" w:hAnsi="Times New Roman"/>
          <w:b/>
        </w:rPr>
      </w:pPr>
    </w:p>
    <w:p w:rsidR="00342FD5" w:rsidRDefault="00342FD5" w:rsidP="00824902">
      <w:pPr>
        <w:pBdr>
          <w:bottom w:val="single" w:sz="12" w:space="1" w:color="auto"/>
        </w:pBdr>
        <w:rPr>
          <w:rFonts w:ascii="Times New Roman" w:hAnsi="Times New Roman"/>
          <w:b/>
        </w:rPr>
      </w:pPr>
    </w:p>
    <w:p w:rsidR="00342FD5" w:rsidRDefault="00342FD5" w:rsidP="00824902">
      <w:pPr>
        <w:pBdr>
          <w:bottom w:val="single" w:sz="12" w:space="1" w:color="auto"/>
        </w:pBdr>
        <w:rPr>
          <w:rFonts w:ascii="Times New Roman" w:hAnsi="Times New Roman"/>
          <w:b/>
        </w:rPr>
      </w:pPr>
    </w:p>
    <w:p w:rsidR="00342FD5" w:rsidRDefault="00342FD5" w:rsidP="00021493">
      <w:pPr>
        <w:jc w:val="center"/>
        <w:rPr>
          <w:rFonts w:ascii="Times New Roman" w:hAnsi="Times New Roman"/>
          <w:b/>
        </w:rPr>
      </w:pPr>
    </w:p>
    <w:p w:rsidR="00342FD5" w:rsidRPr="00434C86" w:rsidRDefault="00342FD5" w:rsidP="00021493">
      <w:pPr>
        <w:jc w:val="center"/>
        <w:rPr>
          <w:rFonts w:ascii="Times New Roman" w:hAnsi="Times New Roman"/>
          <w:b/>
        </w:rPr>
      </w:pPr>
      <w:r>
        <w:rPr>
          <w:noProof/>
        </w:rPr>
        <w:pict>
          <v:shape id="_x0000_s1051" type="#_x0000_t75" style="position:absolute;left:0;text-align:left;margin-left:373.05pt;margin-top:13.1pt;width:45.3pt;height:68.9pt;z-index:251665920" wrapcoords="-360 0 -360 21365 21600 21365 21600 0 -360 0">
            <v:imagedata r:id="rId48" o:title=""/>
            <w10:wrap type="tight"/>
          </v:shape>
        </w:pict>
      </w:r>
      <w:r>
        <w:rPr>
          <w:noProof/>
        </w:rPr>
        <w:pict>
          <v:shape id="_x0000_s1052" type="#_x0000_t75" style="position:absolute;left:0;text-align:left;margin-left:427.05pt;margin-top:13.1pt;width:47.2pt;height:68.15pt;z-index:251666944" wrapcoords="-343 0 -343 21363 21600 21363 21600 0 -343 0">
            <v:imagedata r:id="rId49" o:title=""/>
            <w10:wrap type="tight"/>
          </v:shape>
        </w:pict>
      </w:r>
      <w:r>
        <w:rPr>
          <w:noProof/>
        </w:rPr>
        <w:pict>
          <v:shape id="_x0000_s1053" type="#_x0000_t75" style="position:absolute;left:0;text-align:left;margin-left:4.05pt;margin-top:6.55pt;width:51.7pt;height:67pt;z-index:251654656" wrapcoords="-313 0 -313 21357 21600 21357 21600 0 -313 0">
            <v:imagedata r:id="rId50" o:title=""/>
            <w10:wrap type="tight"/>
          </v:shape>
        </w:pict>
      </w:r>
    </w:p>
    <w:p w:rsidR="00342FD5" w:rsidRPr="00434C86" w:rsidRDefault="00342FD5" w:rsidP="00824902">
      <w:pPr>
        <w:rPr>
          <w:rFonts w:ascii="Times New Roman" w:hAnsi="Times New Roman"/>
          <w:b/>
        </w:rPr>
      </w:pPr>
      <w:r w:rsidRPr="00434C86">
        <w:rPr>
          <w:rFonts w:ascii="Times New Roman" w:hAnsi="Times New Roman"/>
          <w:b/>
        </w:rPr>
        <w:t>Vicki (Brown) Tidwell (61)</w:t>
      </w:r>
    </w:p>
    <w:p w:rsidR="00342FD5" w:rsidRDefault="00342FD5" w:rsidP="003E44CB">
      <w:pPr>
        <w:widowControl w:val="0"/>
        <w:autoSpaceDE w:val="0"/>
        <w:autoSpaceDN w:val="0"/>
        <w:adjustRightInd w:val="0"/>
        <w:rPr>
          <w:rFonts w:ascii="Times New Roman" w:hAnsi="Times New Roman"/>
          <w:b/>
        </w:rPr>
      </w:pPr>
    </w:p>
    <w:p w:rsidR="00342FD5" w:rsidRPr="00434C86" w:rsidRDefault="00342FD5" w:rsidP="003E44CB">
      <w:pPr>
        <w:widowControl w:val="0"/>
        <w:autoSpaceDE w:val="0"/>
        <w:autoSpaceDN w:val="0"/>
        <w:adjustRightInd w:val="0"/>
        <w:rPr>
          <w:rFonts w:ascii="Times New Roman" w:hAnsi="Times New Roman"/>
          <w:b/>
        </w:rPr>
      </w:pPr>
      <w:r>
        <w:rPr>
          <w:noProof/>
        </w:rPr>
        <w:pict>
          <v:shape id="_x0000_s1054" type="#_x0000_t75" style="position:absolute;margin-left:-60.7pt;margin-top:75.5pt;width:51.05pt;height:68.9pt;z-index:251667968" wrapcoords="-318 0 -318 21365 21600 21365 21600 0 -318 0">
            <v:imagedata r:id="rId51" o:title=""/>
            <w10:wrap type="tight"/>
          </v:shape>
        </w:pict>
      </w:r>
      <w:r w:rsidRPr="00434C86">
        <w:rPr>
          <w:rFonts w:ascii="Times New Roman" w:hAnsi="Times New Roman"/>
          <w:b/>
        </w:rPr>
        <w:t>I so appreciate the link from Jim Roberts (61) &amp; Mary-Lou Quinn Benton (62) in this month’s Bushy Tales.</w:t>
      </w:r>
      <w:r>
        <w:rPr>
          <w:rFonts w:ascii="Times New Roman" w:hAnsi="Times New Roman"/>
          <w:b/>
        </w:rPr>
        <w:t xml:space="preserve"> </w:t>
      </w:r>
      <w:r w:rsidRPr="00434C86">
        <w:rPr>
          <w:rFonts w:ascii="Times New Roman" w:hAnsi="Times New Roman"/>
          <w:b/>
        </w:rPr>
        <w:t>Molly Hendrix (60) was a friend that I often thought of over the years after we were transferred to Texas in December, 1959. She was tall, very sweet, &amp; spoke with the cutest Texas accent. I remember being on the street (in London, I think) with Molly, once, &amp; she was asked by some locals if everyone in Texas was tall like she; &amp; did she know how to ride a horse? Another memory was when we were in the CHS library &amp; the British librarian asked if we planned on leaving, soon, since the library was closing. Molly said, “We’re fixin’ to.” The librarian got snippy &amp; wanted to know just what she meant by “fixin’ to.” Molly was taken aback &amp; couldn’t understand his reaction. (I have other fond memories of Molly.)</w:t>
      </w:r>
    </w:p>
    <w:p w:rsidR="00342FD5" w:rsidRPr="00434C86" w:rsidRDefault="00342FD5" w:rsidP="003E44CB">
      <w:pPr>
        <w:widowControl w:val="0"/>
        <w:autoSpaceDE w:val="0"/>
        <w:autoSpaceDN w:val="0"/>
        <w:adjustRightInd w:val="0"/>
        <w:rPr>
          <w:rFonts w:ascii="Times New Roman" w:hAnsi="Times New Roman"/>
          <w:b/>
        </w:rPr>
      </w:pPr>
      <w:r w:rsidRPr="00434C86">
        <w:rPr>
          <w:rFonts w:ascii="Times New Roman" w:hAnsi="Times New Roman"/>
          <w:b/>
        </w:rPr>
        <w:t xml:space="preserve">I was happy to discover </w:t>
      </w:r>
      <w:r>
        <w:rPr>
          <w:rFonts w:ascii="Times New Roman" w:hAnsi="Times New Roman"/>
          <w:b/>
        </w:rPr>
        <w:t>“</w:t>
      </w:r>
      <w:r w:rsidRPr="00434C86">
        <w:rPr>
          <w:rFonts w:ascii="Times New Roman" w:hAnsi="Times New Roman"/>
          <w:b/>
        </w:rPr>
        <w:t>Bushy Tales</w:t>
      </w:r>
      <w:r>
        <w:rPr>
          <w:rFonts w:ascii="Times New Roman" w:hAnsi="Times New Roman"/>
          <w:b/>
        </w:rPr>
        <w:t>”</w:t>
      </w:r>
      <w:r w:rsidRPr="00434C86">
        <w:rPr>
          <w:rFonts w:ascii="Times New Roman" w:hAnsi="Times New Roman"/>
          <w:b/>
        </w:rPr>
        <w:t xml:space="preserve"> several years back; I hoped to learn about some of my old classmates. It wasn’t long before someone mentioned the airplane crash in Munich in December, 1960. I was devastated to learn that Molly was one of the UMMC students who died on that fateful day. I hope someone from her family will read this post on </w:t>
      </w:r>
      <w:r>
        <w:rPr>
          <w:rFonts w:ascii="Times New Roman" w:hAnsi="Times New Roman"/>
          <w:b/>
        </w:rPr>
        <w:t>“</w:t>
      </w:r>
      <w:r w:rsidRPr="00434C86">
        <w:rPr>
          <w:rFonts w:ascii="Times New Roman" w:hAnsi="Times New Roman"/>
          <w:b/>
        </w:rPr>
        <w:t>Bushy Tales</w:t>
      </w:r>
      <w:r>
        <w:rPr>
          <w:rFonts w:ascii="Times New Roman" w:hAnsi="Times New Roman"/>
          <w:b/>
        </w:rPr>
        <w:t>”</w:t>
      </w:r>
      <w:r w:rsidRPr="00434C86">
        <w:rPr>
          <w:rFonts w:ascii="Times New Roman" w:hAnsi="Times New Roman"/>
          <w:b/>
        </w:rPr>
        <w:t xml:space="preserve">. I want </w:t>
      </w:r>
      <w:r>
        <w:rPr>
          <w:rFonts w:ascii="Times New Roman" w:hAnsi="Times New Roman"/>
          <w:b/>
        </w:rPr>
        <w:t>them to know that I loved Molly. S</w:t>
      </w:r>
      <w:r w:rsidRPr="00434C86">
        <w:rPr>
          <w:rFonts w:ascii="Times New Roman" w:hAnsi="Times New Roman"/>
          <w:b/>
        </w:rPr>
        <w:t>he was one of the most unpretentious people I’ve ever had the joy to know.</w:t>
      </w:r>
    </w:p>
    <w:p w:rsidR="00342FD5" w:rsidRPr="00434C86" w:rsidRDefault="00342FD5" w:rsidP="003E44CB">
      <w:pPr>
        <w:widowControl w:val="0"/>
        <w:autoSpaceDE w:val="0"/>
        <w:autoSpaceDN w:val="0"/>
        <w:adjustRightInd w:val="0"/>
        <w:rPr>
          <w:rFonts w:ascii="Times New Roman" w:hAnsi="Times New Roman"/>
          <w:b/>
        </w:rPr>
      </w:pPr>
      <w:r w:rsidRPr="00434C86">
        <w:rPr>
          <w:rFonts w:ascii="Times New Roman" w:hAnsi="Times New Roman"/>
          <w:b/>
        </w:rPr>
        <w:t>(Side note: I married a Texan in 1962--&amp; often say “fixin’ to,” myself, now.)</w:t>
      </w:r>
    </w:p>
    <w:p w:rsidR="00342FD5" w:rsidRPr="00434C86" w:rsidRDefault="00342FD5" w:rsidP="003E44CB">
      <w:pPr>
        <w:widowControl w:val="0"/>
        <w:autoSpaceDE w:val="0"/>
        <w:autoSpaceDN w:val="0"/>
        <w:adjustRightInd w:val="0"/>
        <w:rPr>
          <w:rFonts w:ascii="Times New Roman" w:hAnsi="Times New Roman"/>
          <w:b/>
        </w:rPr>
      </w:pPr>
      <w:r w:rsidRPr="00434C86">
        <w:rPr>
          <w:rFonts w:ascii="Times New Roman" w:hAnsi="Times New Roman"/>
          <w:b/>
        </w:rPr>
        <w:t> </w:t>
      </w:r>
    </w:p>
    <w:p w:rsidR="00342FD5" w:rsidRDefault="00342FD5" w:rsidP="00FA2D17">
      <w:pPr>
        <w:widowControl w:val="0"/>
        <w:autoSpaceDE w:val="0"/>
        <w:autoSpaceDN w:val="0"/>
        <w:adjustRightInd w:val="0"/>
        <w:outlineLvl w:val="0"/>
        <w:rPr>
          <w:rFonts w:ascii="Times New Roman" w:hAnsi="Times New Roman"/>
          <w:b/>
          <w:color w:val="FF0000"/>
          <w:sz w:val="32"/>
          <w:szCs w:val="32"/>
          <w:u w:val="single"/>
        </w:rPr>
      </w:pPr>
    </w:p>
    <w:p w:rsidR="00342FD5" w:rsidRDefault="00342FD5" w:rsidP="00FA2D17">
      <w:pPr>
        <w:widowControl w:val="0"/>
        <w:autoSpaceDE w:val="0"/>
        <w:autoSpaceDN w:val="0"/>
        <w:adjustRightInd w:val="0"/>
        <w:outlineLvl w:val="0"/>
        <w:rPr>
          <w:rFonts w:ascii="Helvetica" w:hAnsi="Helvetica" w:cs="Helvetica"/>
        </w:rPr>
      </w:pPr>
      <w:r w:rsidRPr="002A1351">
        <w:rPr>
          <w:rFonts w:ascii="Times New Roman" w:hAnsi="Times New Roman"/>
          <w:b/>
          <w:color w:val="FF0000"/>
          <w:sz w:val="32"/>
          <w:szCs w:val="32"/>
          <w:u w:val="single"/>
        </w:rPr>
        <w:t>Letters to the Editor</w:t>
      </w:r>
    </w:p>
    <w:p w:rsidR="00342FD5" w:rsidRDefault="00342FD5" w:rsidP="00FA2D17">
      <w:pPr>
        <w:widowControl w:val="0"/>
        <w:autoSpaceDE w:val="0"/>
        <w:autoSpaceDN w:val="0"/>
        <w:adjustRightInd w:val="0"/>
        <w:rPr>
          <w:rFonts w:ascii="Helvetica" w:hAnsi="Helvetica" w:cs="Helvetica"/>
        </w:rPr>
      </w:pPr>
      <w:r>
        <w:rPr>
          <w:noProof/>
        </w:rPr>
        <w:pict>
          <v:shape id="Picture 15" o:spid="_x0000_s1055" type="#_x0000_t75" alt="Business metaphor of a computer monitor with e-mails coming out" style="position:absolute;margin-left:-4.95pt;margin-top:17.05pt;width:82.5pt;height:82.5pt;z-index:-251643392;visibility:visible" wrapcoords="-196 0 -196 21404 21600 21404 21600 0 -196 0">
            <v:imagedata r:id="rId52" o:title=""/>
            <w10:wrap type="tight"/>
          </v:shape>
        </w:pict>
      </w:r>
    </w:p>
    <w:p w:rsidR="00342FD5" w:rsidRDefault="00342FD5" w:rsidP="00FA2D17">
      <w:pPr>
        <w:widowControl w:val="0"/>
        <w:autoSpaceDE w:val="0"/>
        <w:autoSpaceDN w:val="0"/>
        <w:adjustRightInd w:val="0"/>
        <w:rPr>
          <w:rFonts w:ascii="Helvetica" w:hAnsi="Helvetica" w:cs="Helvetica"/>
        </w:rPr>
      </w:pPr>
    </w:p>
    <w:p w:rsidR="00342FD5" w:rsidRDefault="00342FD5" w:rsidP="00FA2D17">
      <w:pPr>
        <w:widowControl w:val="0"/>
        <w:autoSpaceDE w:val="0"/>
        <w:autoSpaceDN w:val="0"/>
        <w:adjustRightInd w:val="0"/>
        <w:rPr>
          <w:rFonts w:ascii="Helvetica" w:hAnsi="Helvetica" w:cs="Helvetica"/>
        </w:rPr>
      </w:pPr>
    </w:p>
    <w:p w:rsidR="00342FD5" w:rsidRDefault="00342FD5" w:rsidP="00FA2D17">
      <w:pPr>
        <w:pStyle w:val="NoSpacing"/>
        <w:tabs>
          <w:tab w:val="left" w:pos="3675"/>
          <w:tab w:val="left" w:pos="5100"/>
        </w:tabs>
        <w:rPr>
          <w:rFonts w:ascii="Times New Roman" w:hAnsi="Times New Roman"/>
          <w:b/>
          <w:sz w:val="24"/>
          <w:szCs w:val="24"/>
          <w:u w:val="single"/>
        </w:rPr>
        <w:sectPr w:rsidR="00342FD5" w:rsidSect="00992B80">
          <w:type w:val="continuous"/>
          <w:pgSz w:w="12240" w:h="15840"/>
          <w:pgMar w:top="963" w:right="1440" w:bottom="675" w:left="1440" w:header="720" w:footer="720" w:gutter="0"/>
          <w:pgBorders w:zOrder="back">
            <w:top w:val="single" w:sz="4" w:space="4" w:color="00B0F0"/>
            <w:left w:val="single" w:sz="4" w:space="16" w:color="00B0F0"/>
            <w:bottom w:val="single" w:sz="4" w:space="4" w:color="00B0F0"/>
            <w:right w:val="single" w:sz="4" w:space="16" w:color="00B0F0"/>
          </w:pgBorders>
          <w:cols w:sep="1" w:space="288"/>
          <w:docGrid w:linePitch="360"/>
        </w:sectPr>
      </w:pPr>
    </w:p>
    <w:p w:rsidR="00342FD5" w:rsidRDefault="00342FD5" w:rsidP="00665CEE">
      <w:pPr>
        <w:widowControl w:val="0"/>
        <w:autoSpaceDE w:val="0"/>
        <w:autoSpaceDN w:val="0"/>
        <w:adjustRightInd w:val="0"/>
        <w:rPr>
          <w:rFonts w:ascii="Helvetica" w:hAnsi="Helvetica" w:cs="Helvetica"/>
        </w:rPr>
      </w:pPr>
    </w:p>
    <w:p w:rsidR="00342FD5" w:rsidRDefault="00342FD5" w:rsidP="00213DEE">
      <w:pPr>
        <w:widowControl w:val="0"/>
        <w:autoSpaceDE w:val="0"/>
        <w:autoSpaceDN w:val="0"/>
        <w:adjustRightInd w:val="0"/>
        <w:rPr>
          <w:rFonts w:ascii="Times New Roman" w:hAnsi="Times New Roman"/>
        </w:rPr>
      </w:pPr>
    </w:p>
    <w:p w:rsidR="00342FD5" w:rsidRDefault="00342FD5" w:rsidP="00213DEE">
      <w:pPr>
        <w:widowControl w:val="0"/>
        <w:autoSpaceDE w:val="0"/>
        <w:autoSpaceDN w:val="0"/>
        <w:adjustRightInd w:val="0"/>
        <w:rPr>
          <w:rFonts w:ascii="Helvetica" w:hAnsi="Helvetica" w:cs="Helvetica"/>
          <w:b/>
        </w:rPr>
      </w:pPr>
    </w:p>
    <w:p w:rsidR="00342FD5" w:rsidRDefault="00342FD5" w:rsidP="004C60F0">
      <w:pPr>
        <w:widowControl w:val="0"/>
        <w:autoSpaceDE w:val="0"/>
        <w:autoSpaceDN w:val="0"/>
        <w:adjustRightInd w:val="0"/>
        <w:jc w:val="center"/>
        <w:rPr>
          <w:rFonts w:ascii="Helvetica" w:hAnsi="Helvetica" w:cs="Helvetica"/>
          <w:b/>
        </w:rPr>
      </w:pPr>
    </w:p>
    <w:p w:rsidR="00342FD5" w:rsidRDefault="00342FD5" w:rsidP="004C60F0">
      <w:pPr>
        <w:widowControl w:val="0"/>
        <w:autoSpaceDE w:val="0"/>
        <w:autoSpaceDN w:val="0"/>
        <w:adjustRightInd w:val="0"/>
        <w:jc w:val="center"/>
        <w:rPr>
          <w:rFonts w:ascii="Helvetica" w:hAnsi="Helvetica" w:cs="Helvetica"/>
          <w:b/>
        </w:rPr>
      </w:pPr>
    </w:p>
    <w:p w:rsidR="00342FD5" w:rsidRPr="00380816" w:rsidRDefault="00342FD5" w:rsidP="00CF448A">
      <w:pPr>
        <w:widowControl w:val="0"/>
        <w:autoSpaceDE w:val="0"/>
        <w:autoSpaceDN w:val="0"/>
        <w:adjustRightInd w:val="0"/>
        <w:rPr>
          <w:rFonts w:ascii="Times New Roman" w:hAnsi="Times New Roman"/>
          <w:b/>
          <w:sz w:val="10"/>
          <w:szCs w:val="10"/>
        </w:rPr>
      </w:pPr>
      <w:r>
        <w:rPr>
          <w:noProof/>
        </w:rPr>
        <w:pict>
          <v:shape id="_x0000_s1056" type="#_x0000_t75" style="position:absolute;margin-left:-4.95pt;margin-top:7.2pt;width:54.8pt;height:68.15pt;z-index:251655680" wrapcoords="-296 0 -296 21363 21600 21363 21600 0 -296 0">
            <v:imagedata r:id="rId53" o:title=""/>
            <w10:wrap type="tight"/>
          </v:shape>
        </w:pict>
      </w:r>
    </w:p>
    <w:p w:rsidR="00342FD5" w:rsidRDefault="00342FD5" w:rsidP="0038626D">
      <w:pPr>
        <w:widowControl w:val="0"/>
        <w:autoSpaceDE w:val="0"/>
        <w:autoSpaceDN w:val="0"/>
        <w:adjustRightInd w:val="0"/>
        <w:rPr>
          <w:rFonts w:ascii="Times New Roman" w:hAnsi="Times New Roman"/>
          <w:b/>
        </w:rPr>
      </w:pPr>
    </w:p>
    <w:p w:rsidR="00342FD5" w:rsidRDefault="00342FD5" w:rsidP="0038626D">
      <w:pPr>
        <w:widowControl w:val="0"/>
        <w:autoSpaceDE w:val="0"/>
        <w:autoSpaceDN w:val="0"/>
        <w:adjustRightInd w:val="0"/>
        <w:rPr>
          <w:rFonts w:ascii="Times New Roman" w:hAnsi="Times New Roman"/>
          <w:b/>
        </w:rPr>
      </w:pPr>
      <w:r>
        <w:rPr>
          <w:rFonts w:ascii="Times New Roman" w:hAnsi="Times New Roman"/>
          <w:b/>
          <w:bCs/>
        </w:rPr>
        <w:t>Toni Cooney</w:t>
      </w:r>
      <w:r w:rsidRPr="00D60367">
        <w:rPr>
          <w:rFonts w:ascii="Times New Roman" w:hAnsi="Times New Roman"/>
          <w:b/>
          <w:bCs/>
        </w:rPr>
        <w:t xml:space="preserve"> </w:t>
      </w:r>
      <w:r>
        <w:rPr>
          <w:rFonts w:ascii="Times New Roman" w:hAnsi="Times New Roman"/>
          <w:b/>
          <w:bCs/>
        </w:rPr>
        <w:t xml:space="preserve">(62) </w:t>
      </w:r>
      <w:r w:rsidRPr="00D60367">
        <w:rPr>
          <w:rFonts w:ascii="Times New Roman" w:hAnsi="Times New Roman"/>
          <w:b/>
          <w:bCs/>
        </w:rPr>
        <w:t>Clem</w:t>
      </w:r>
    </w:p>
    <w:p w:rsidR="00342FD5" w:rsidRPr="00D60367" w:rsidRDefault="00342FD5" w:rsidP="0038626D">
      <w:pPr>
        <w:widowControl w:val="0"/>
        <w:autoSpaceDE w:val="0"/>
        <w:autoSpaceDN w:val="0"/>
        <w:adjustRightInd w:val="0"/>
        <w:rPr>
          <w:rFonts w:ascii="Times New Roman" w:hAnsi="Times New Roman"/>
          <w:b/>
        </w:rPr>
      </w:pPr>
      <w:r w:rsidRPr="00D60367">
        <w:rPr>
          <w:rFonts w:ascii="Times New Roman" w:hAnsi="Times New Roman"/>
          <w:b/>
        </w:rPr>
        <w:t>A Recent Return to London</w:t>
      </w:r>
    </w:p>
    <w:p w:rsidR="00342FD5" w:rsidRPr="00D60367" w:rsidRDefault="00342FD5" w:rsidP="0038626D">
      <w:pPr>
        <w:widowControl w:val="0"/>
        <w:autoSpaceDE w:val="0"/>
        <w:autoSpaceDN w:val="0"/>
        <w:adjustRightInd w:val="0"/>
        <w:rPr>
          <w:rFonts w:ascii="Times New Roman" w:hAnsi="Times New Roman"/>
          <w:b/>
          <w:bCs/>
        </w:rPr>
      </w:pP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I don’t know what it is about London, but something just keeps pulling me back. Even my husband, Plug, who celebrated his 75</w:t>
      </w:r>
      <w:r w:rsidRPr="00D60367">
        <w:rPr>
          <w:rFonts w:ascii="Times New Roman" w:hAnsi="Times New Roman"/>
          <w:b/>
          <w:bCs/>
          <w:vertAlign w:val="superscript"/>
        </w:rPr>
        <w:t>th</w:t>
      </w:r>
      <w:r w:rsidRPr="00D60367">
        <w:rPr>
          <w:rFonts w:ascii="Times New Roman" w:hAnsi="Times New Roman"/>
          <w:b/>
          <w:bCs/>
        </w:rPr>
        <w:t xml:space="preserve"> birthday this past May with a cruise to various ports in the North and Baltic Seas, asked if we shouldn’t stop by London for a few days on the way home from our departure port in Amsterdam. We chose the cruise because he’s always wanted to see the Hermitage in St. Petersburg. But I think secretly he just wanted to go to London. He’s almost the same way about Paris. And if we’re headed to Paris, we have to stop in London. What is there that keeps pulling us back?</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Is it that every time we go we see something new. That, like any great city you never really know everything there is to know about it. The things you think are familiar, like</w:t>
      </w:r>
      <w:r>
        <w:rPr>
          <w:rFonts w:ascii="Times New Roman" w:hAnsi="Times New Roman"/>
          <w:b/>
          <w:bCs/>
        </w:rPr>
        <w:t xml:space="preserve"> the National Portrait Museum (</w:t>
      </w:r>
      <w:r w:rsidRPr="00D60367">
        <w:rPr>
          <w:rFonts w:ascii="Times New Roman" w:hAnsi="Times New Roman"/>
          <w:b/>
          <w:bCs/>
        </w:rPr>
        <w:t xml:space="preserve">a personal favorite), every time I go I see something I had overlooked before. The homeless problem on Trafalgar seems to worsen. But at the same time, one can look in at St. Martin-in-the-Fields on the Square and see what the free lunchtime concert is. We went to the Choral Eucharist at St. Paul’s on Sunday, because I always like to visit and perhaps catch the choirs rehearsing. Our London friends said to avoid weekdays, because tickets are now 20 pounds. The boys choir sang, and I was pleased to note that the verger, the canon and several of the priests in the procession were women.  </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There is still fabulous theater. The hottest ticket in town is the Lily James (“Downton Abbey”) “Romeo and Juliet,” with Judi Dench and Derek Jacobi. We tried and they had one seat left for the next six months. They say the tickets aren’t half as ‘hot’ as the play.</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 xml:space="preserve">There are some fabulous new restaurants, like ‘Chez Bruce,’ a Michelin-starred (one) French restaurant, where we actually had Plug’s birthday dinner with both London friends and a couple from home with whom we did the cruise. There’s a terrific Italian Tapas bar called Polpo (there may be two locations), and at Festival Hall a restaurant called Skylon worth visiting. BTW, the Southbank is a swinging place now, much more than the Fifties. If you’ve never been to the Tate Modern, it’s there. </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I always like to have tea at Claridges, but we didn’t have time. As a matter of fact, we were there three days and didn’t have time to do a lot of  the usual things, things that always remind me of when I lived there. We didn’t get to Harrods. I’ve been back to the store only once since Diana’s death in 1987. Mohamed Al-Fayed bought it in 1985, and following the death of his son with the Princess in 1987, he turned parts of it into a monument to them as a couple–which felt unseemly to a lot of shoppers. He also upped the tourist quotient: teddy bears in bearskin hats, tea cosies, Christmas ornaments, etc. Too much. He swore he’d never sell it, but he did in 2010, to Qatar Holdings, the sovereign wealth fund of the State of Qatar. It sold for $1.5 billion.</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Because of the TV series, we did pop in to Selfridges, and it was as glamorous as ever. But my husband bought himself a sports coat at good old dependable Marks and Spencer. (Do you know there’s a Marks and Spencer in Hong Kong?)</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Those of you who have been in the past few years know that you can’t walk past 10 Downing Street anymore. It’s blocked at both ends by thick iron gates and protected by both military and police, a situation caused more by terrorist threat than the crime rate, I’m sure. But they’ve opened up that warren of World War II offices close by in the basement of the UK’s administrative offices referred to as Whitehall. It was in there that Churchill, his aides and military leaders from all of the Allies gathered to strategize and wait for results to come in. Only a small group can go in at a time, but it’s worth the trip.</w:t>
      </w:r>
    </w:p>
    <w:p w:rsidR="00342FD5" w:rsidRPr="00D60367" w:rsidRDefault="00342FD5" w:rsidP="0038626D">
      <w:pPr>
        <w:widowControl w:val="0"/>
        <w:autoSpaceDE w:val="0"/>
        <w:autoSpaceDN w:val="0"/>
        <w:adjustRightInd w:val="0"/>
        <w:rPr>
          <w:rFonts w:ascii="Times New Roman" w:hAnsi="Times New Roman"/>
          <w:b/>
          <w:bCs/>
        </w:rPr>
      </w:pPr>
      <w:r w:rsidRPr="00D60367">
        <w:rPr>
          <w:rFonts w:ascii="Times New Roman" w:hAnsi="Times New Roman"/>
          <w:b/>
          <w:bCs/>
        </w:rPr>
        <w:tab/>
        <w:t xml:space="preserve">We found a book, </w:t>
      </w:r>
      <w:r w:rsidRPr="00D60367">
        <w:rPr>
          <w:rFonts w:ascii="Times New Roman" w:hAnsi="Times New Roman"/>
          <w:b/>
          <w:bCs/>
          <w:u w:val="single"/>
        </w:rPr>
        <w:t>Teddy Boys: A Concise History</w:t>
      </w:r>
      <w:r w:rsidRPr="00D60367">
        <w:rPr>
          <w:rFonts w:ascii="Times New Roman" w:hAnsi="Times New Roman"/>
          <w:b/>
          <w:bCs/>
        </w:rPr>
        <w:t>. I wanted to read up on something I remember well from our stay there (1957-60). It’s not particularly compelling, mostly interviews with some aging members of the fad, who were entranced with the clothes and the mystique that went with being called ‘Britain’s first youth cult of the mass media era.’ They weren’t tied to the introduction of rock ‘n roll into Britain, though they embraced it with fervor. Their first appearance was tied to the clothes and they were called the ‘New Edwardians.’  They were divided into two groups, one known as being vicious gangs, the other more interested in the dapper nature of the clothes. Members were proud of being called ‘working class aristocrats.’ (The book is by Ray Ferris and Julian Lord, if anyone is interested.)</w:t>
      </w:r>
    </w:p>
    <w:p w:rsidR="00342FD5" w:rsidRDefault="00342FD5" w:rsidP="005F0723">
      <w:pPr>
        <w:widowControl w:val="0"/>
        <w:pBdr>
          <w:bottom w:val="single" w:sz="12" w:space="1" w:color="auto"/>
        </w:pBdr>
        <w:autoSpaceDE w:val="0"/>
        <w:autoSpaceDN w:val="0"/>
        <w:adjustRightInd w:val="0"/>
        <w:rPr>
          <w:rFonts w:ascii="Times New Roman" w:hAnsi="Times New Roman"/>
          <w:b/>
          <w:bCs/>
        </w:rPr>
      </w:pPr>
      <w:r w:rsidRPr="00D60367">
        <w:rPr>
          <w:rFonts w:ascii="Times New Roman" w:hAnsi="Times New Roman"/>
          <w:b/>
          <w:bCs/>
        </w:rPr>
        <w:tab/>
        <w:t>Well, this may be boring to many of you, but you asked for ‘anything’ and this is ‘anything.’ Ha</w:t>
      </w:r>
      <w:r>
        <w:rPr>
          <w:rFonts w:ascii="Times New Roman" w:hAnsi="Times New Roman"/>
          <w:b/>
          <w:bCs/>
        </w:rPr>
        <w:t>haha... until next time...Toni Cooney</w:t>
      </w:r>
      <w:r w:rsidRPr="00D60367">
        <w:rPr>
          <w:rFonts w:ascii="Times New Roman" w:hAnsi="Times New Roman"/>
          <w:b/>
          <w:bCs/>
        </w:rPr>
        <w:t xml:space="preserve"> </w:t>
      </w:r>
      <w:r>
        <w:rPr>
          <w:rFonts w:ascii="Times New Roman" w:hAnsi="Times New Roman"/>
          <w:b/>
          <w:bCs/>
        </w:rPr>
        <w:t xml:space="preserve">(62) </w:t>
      </w:r>
      <w:r w:rsidRPr="00D60367">
        <w:rPr>
          <w:rFonts w:ascii="Times New Roman" w:hAnsi="Times New Roman"/>
          <w:b/>
          <w:bCs/>
        </w:rPr>
        <w:t>Clem</w:t>
      </w:r>
    </w:p>
    <w:p w:rsidR="00342FD5" w:rsidRDefault="00342FD5" w:rsidP="003B3972">
      <w:pPr>
        <w:widowControl w:val="0"/>
        <w:autoSpaceDE w:val="0"/>
        <w:autoSpaceDN w:val="0"/>
        <w:adjustRightInd w:val="0"/>
        <w:rPr>
          <w:rFonts w:ascii="Times New Roman" w:hAnsi="Times New Roman"/>
          <w:sz w:val="48"/>
          <w:szCs w:val="48"/>
        </w:rPr>
      </w:pPr>
      <w:r>
        <w:rPr>
          <w:noProof/>
        </w:rPr>
        <w:pict>
          <v:shape id="_x0000_s1057" type="#_x0000_t75" style="position:absolute;margin-left:-4.95pt;margin-top:10.8pt;width:48.8pt;height:65.45pt;z-index:251670016" wrapcoords="-332 0 -332 21352 21600 21352 21600 0 -332 0">
            <v:imagedata r:id="rId54" o:title=""/>
            <w10:wrap type="tight"/>
          </v:shape>
        </w:pict>
      </w:r>
    </w:p>
    <w:p w:rsidR="00342FD5" w:rsidRDefault="00342FD5" w:rsidP="003B3972">
      <w:pPr>
        <w:widowControl w:val="0"/>
        <w:autoSpaceDE w:val="0"/>
        <w:autoSpaceDN w:val="0"/>
        <w:adjustRightInd w:val="0"/>
        <w:rPr>
          <w:rFonts w:ascii="Times New Roman" w:hAnsi="Times New Roman"/>
          <w:sz w:val="48"/>
          <w:szCs w:val="48"/>
        </w:rPr>
      </w:pPr>
    </w:p>
    <w:p w:rsidR="00342FD5" w:rsidRDefault="00342FD5" w:rsidP="003B3972">
      <w:pPr>
        <w:widowControl w:val="0"/>
        <w:autoSpaceDE w:val="0"/>
        <w:autoSpaceDN w:val="0"/>
        <w:adjustRightInd w:val="0"/>
        <w:rPr>
          <w:rFonts w:ascii="Times New Roman" w:hAnsi="Times New Roman"/>
          <w:b/>
          <w:bCs/>
        </w:rPr>
      </w:pPr>
      <w:r>
        <w:rPr>
          <w:rFonts w:ascii="Times New Roman" w:hAnsi="Times New Roman"/>
          <w:b/>
          <w:bCs/>
        </w:rPr>
        <w:t>From</w:t>
      </w:r>
      <w:r w:rsidRPr="000A373A">
        <w:rPr>
          <w:rFonts w:ascii="Times New Roman" w:hAnsi="Times New Roman"/>
          <w:b/>
          <w:bCs/>
        </w:rPr>
        <w:t xml:space="preserve"> Susan Miller (6</w:t>
      </w:r>
      <w:r>
        <w:rPr>
          <w:rFonts w:ascii="Times New Roman" w:hAnsi="Times New Roman"/>
          <w:b/>
          <w:bCs/>
        </w:rPr>
        <w:t>2) Dalberg</w:t>
      </w:r>
      <w:r w:rsidRPr="000A373A">
        <w:rPr>
          <w:rFonts w:ascii="Times New Roman" w:hAnsi="Times New Roman"/>
          <w:b/>
          <w:bCs/>
        </w:rPr>
        <w:t>:</w:t>
      </w:r>
    </w:p>
    <w:p w:rsidR="00342FD5" w:rsidRPr="000A373A" w:rsidRDefault="00342FD5" w:rsidP="003B3972">
      <w:pPr>
        <w:widowControl w:val="0"/>
        <w:autoSpaceDE w:val="0"/>
        <w:autoSpaceDN w:val="0"/>
        <w:adjustRightInd w:val="0"/>
        <w:rPr>
          <w:rFonts w:ascii="Times New Roman" w:hAnsi="Times New Roman"/>
          <w:b/>
          <w:bCs/>
        </w:rPr>
      </w:pPr>
    </w:p>
    <w:p w:rsidR="00342FD5" w:rsidRPr="00956BE3" w:rsidRDefault="00342FD5" w:rsidP="00956BE3">
      <w:pPr>
        <w:widowControl w:val="0"/>
        <w:autoSpaceDE w:val="0"/>
        <w:autoSpaceDN w:val="0"/>
        <w:adjustRightInd w:val="0"/>
        <w:rPr>
          <w:rFonts w:ascii="Times New Roman" w:hAnsi="Times New Roman"/>
          <w:b/>
          <w:bCs/>
        </w:rPr>
      </w:pPr>
      <w:r w:rsidRPr="00956BE3">
        <w:rPr>
          <w:rFonts w:ascii="Times New Roman" w:hAnsi="Times New Roman"/>
          <w:b/>
          <w:bCs/>
        </w:rPr>
        <w:t>Hi Guys:  I don't know if any of you are on Facebook, but you may want to check this out.  It's a group I belong to:</w:t>
      </w:r>
    </w:p>
    <w:p w:rsidR="00342FD5" w:rsidRPr="00956BE3" w:rsidRDefault="00342FD5" w:rsidP="00956BE3">
      <w:pPr>
        <w:widowControl w:val="0"/>
        <w:autoSpaceDE w:val="0"/>
        <w:autoSpaceDN w:val="0"/>
        <w:adjustRightInd w:val="0"/>
        <w:rPr>
          <w:rFonts w:ascii="Times New Roman" w:hAnsi="Times New Roman"/>
          <w:b/>
          <w:bCs/>
        </w:rPr>
      </w:pPr>
      <w:r w:rsidRPr="00956BE3">
        <w:rPr>
          <w:rFonts w:ascii="Times New Roman" w:hAnsi="Times New Roman"/>
          <w:b/>
          <w:bCs/>
        </w:rPr>
        <w:t> </w:t>
      </w:r>
    </w:p>
    <w:p w:rsidR="00342FD5" w:rsidRPr="00956BE3" w:rsidRDefault="00342FD5" w:rsidP="00956BE3">
      <w:pPr>
        <w:widowControl w:val="0"/>
        <w:autoSpaceDE w:val="0"/>
        <w:autoSpaceDN w:val="0"/>
        <w:adjustRightInd w:val="0"/>
        <w:rPr>
          <w:rFonts w:ascii="Times New Roman" w:hAnsi="Times New Roman"/>
          <w:b/>
          <w:bCs/>
        </w:rPr>
      </w:pPr>
      <w:r w:rsidRPr="00956BE3">
        <w:rPr>
          <w:rFonts w:ascii="Times New Roman" w:hAnsi="Times New Roman"/>
          <w:b/>
          <w:bCs/>
        </w:rPr>
        <w:t>You're Probably a Military Brat If...</w:t>
      </w:r>
    </w:p>
    <w:p w:rsidR="00342FD5" w:rsidRPr="00956BE3" w:rsidRDefault="00342FD5" w:rsidP="00956BE3">
      <w:pPr>
        <w:widowControl w:val="0"/>
        <w:autoSpaceDE w:val="0"/>
        <w:autoSpaceDN w:val="0"/>
        <w:adjustRightInd w:val="0"/>
        <w:rPr>
          <w:rFonts w:ascii="Times New Roman" w:hAnsi="Times New Roman"/>
          <w:b/>
          <w:bCs/>
        </w:rPr>
      </w:pPr>
      <w:r w:rsidRPr="00956BE3">
        <w:rPr>
          <w:rFonts w:ascii="Times New Roman" w:hAnsi="Times New Roman"/>
          <w:b/>
          <w:bCs/>
        </w:rPr>
        <w:t> </w:t>
      </w:r>
    </w:p>
    <w:p w:rsidR="00342FD5" w:rsidRPr="00956BE3" w:rsidRDefault="00342FD5" w:rsidP="00956BE3">
      <w:pPr>
        <w:widowControl w:val="0"/>
        <w:autoSpaceDE w:val="0"/>
        <w:autoSpaceDN w:val="0"/>
        <w:adjustRightInd w:val="0"/>
        <w:rPr>
          <w:rFonts w:ascii="Times New Roman" w:hAnsi="Times New Roman"/>
          <w:b/>
          <w:bCs/>
        </w:rPr>
      </w:pPr>
      <w:r w:rsidRPr="00956BE3">
        <w:rPr>
          <w:rFonts w:ascii="Times New Roman" w:hAnsi="Times New Roman"/>
          <w:b/>
          <w:bCs/>
        </w:rPr>
        <w:t>One of the members of that site has just taken a new post to document and save information about American Schools overseas.  The Facility will be in Wichita, so if any of you have stuff you'd like to see preserved or exhibited there,  (or ran out of room in your closets for, LOL), now you have a place for it (to donate).  I wasn't a dormie, so I don't have much but a few pictures I'll happily share (already shared in newsletter</w:t>
      </w:r>
      <w:r>
        <w:rPr>
          <w:rFonts w:ascii="Times New Roman" w:hAnsi="Times New Roman"/>
          <w:b/>
          <w:bCs/>
        </w:rPr>
        <w:t>,</w:t>
      </w:r>
      <w:r w:rsidRPr="00956BE3">
        <w:rPr>
          <w:rFonts w:ascii="Times New Roman" w:hAnsi="Times New Roman"/>
          <w:b/>
          <w:bCs/>
        </w:rPr>
        <w:t xml:space="preserve"> when Gary was alive),  Still hanging on to yearbooks for a while, but there's a note inside for my kids to make sure if I pass over, a notice is put on here for anybody who wants 60 and 61.</w:t>
      </w:r>
    </w:p>
    <w:p w:rsidR="00342FD5" w:rsidRPr="000A373A" w:rsidRDefault="00342FD5" w:rsidP="00956BE3">
      <w:pPr>
        <w:widowControl w:val="0"/>
        <w:autoSpaceDE w:val="0"/>
        <w:autoSpaceDN w:val="0"/>
        <w:adjustRightInd w:val="0"/>
        <w:rPr>
          <w:rFonts w:ascii="Times New Roman" w:hAnsi="Times New Roman"/>
          <w:b/>
          <w:bCs/>
        </w:rPr>
      </w:pPr>
      <w:r>
        <w:rPr>
          <w:rFonts w:ascii="Helvetica Neue" w:hAnsi="Helvetica Neue" w:cs="Helvetica Neue"/>
          <w:sz w:val="29"/>
          <w:szCs w:val="29"/>
        </w:rPr>
        <w:t> </w:t>
      </w:r>
    </w:p>
    <w:p w:rsidR="00342FD5" w:rsidRPr="000A373A" w:rsidRDefault="00342FD5" w:rsidP="003B3972">
      <w:pPr>
        <w:widowControl w:val="0"/>
        <w:autoSpaceDE w:val="0"/>
        <w:autoSpaceDN w:val="0"/>
        <w:adjustRightInd w:val="0"/>
        <w:rPr>
          <w:rFonts w:ascii="Times New Roman" w:hAnsi="Times New Roman"/>
          <w:b/>
          <w:bCs/>
        </w:rPr>
      </w:pPr>
      <w:r>
        <w:rPr>
          <w:rFonts w:ascii="Times New Roman" w:hAnsi="Times New Roman"/>
          <w:b/>
          <w:bCs/>
        </w:rPr>
        <w:t>“</w:t>
      </w:r>
      <w:r w:rsidRPr="000A373A">
        <w:rPr>
          <w:rFonts w:ascii="Times New Roman" w:hAnsi="Times New Roman"/>
          <w:b/>
          <w:bCs/>
        </w:rPr>
        <w:t>EVERYBODY—SOME EXCITING NEWS FOR ME, AND I HOPE FOR MANY OF YOU!</w:t>
      </w:r>
    </w:p>
    <w:p w:rsidR="00342FD5" w:rsidRPr="000A373A"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Dear Friends,</w:t>
      </w:r>
    </w:p>
    <w:p w:rsidR="00342FD5" w:rsidRPr="000A373A"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I am delighted to announce what I think is some pretty exciting news. I have accepted the offer of the post as Operations Manager for the American Overseas Schools Historical Society Archives in Wichita, Kansas. This amazing organization, also known as AOSHS, helps to preserve the history and heritage of our Department of Defense Dependent Schools, an amazing school system established and operating since the end of World War II, and overseas American schools worldwide that have had to close their doors.</w:t>
      </w:r>
    </w:p>
    <w:p w:rsidR="00342FD5"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AOSHS tells the unique stories of the several million children of U.S. military personnel and civilian employees who grew up attending schools outside the continental United States along with the hundreds of educators employed by the Department of Defense Education Activity (DoDEA). As some of you know from my previously shared posts, I was one of those students for most of my brat years while my father served in the Navy and we lived overseas in Hawaii, Alaska, Guam and London, England.</w:t>
      </w:r>
    </w:p>
    <w:p w:rsidR="00342FD5" w:rsidRPr="000A373A" w:rsidRDefault="00342FD5" w:rsidP="003B3972">
      <w:pPr>
        <w:widowControl w:val="0"/>
        <w:autoSpaceDE w:val="0"/>
        <w:autoSpaceDN w:val="0"/>
        <w:adjustRightInd w:val="0"/>
        <w:rPr>
          <w:rFonts w:ascii="Times New Roman" w:hAnsi="Times New Roman"/>
          <w:b/>
          <w:bCs/>
        </w:rPr>
      </w:pPr>
    </w:p>
    <w:p w:rsidR="00342FD5"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In the ensuing years, as you will read in the attached press release, a large number of schools have closed down. Thankfully, many have been able to package up some of their documentation such as yearbooks and other mementos (think banners, awards, trophies, photographs, etc) and consign them with the Archives.</w:t>
      </w:r>
    </w:p>
    <w:p w:rsidR="00342FD5" w:rsidRPr="000A373A" w:rsidRDefault="00342FD5" w:rsidP="003B3972">
      <w:pPr>
        <w:widowControl w:val="0"/>
        <w:autoSpaceDE w:val="0"/>
        <w:autoSpaceDN w:val="0"/>
        <w:adjustRightInd w:val="0"/>
        <w:rPr>
          <w:rFonts w:ascii="Times New Roman" w:hAnsi="Times New Roman"/>
          <w:b/>
          <w:bCs/>
        </w:rPr>
      </w:pPr>
      <w:r>
        <w:rPr>
          <w:noProof/>
        </w:rPr>
        <w:pict>
          <v:shape id="_x0000_s1058" type="#_x0000_t75" style="position:absolute;margin-left:-4.95pt;margin-top:12.05pt;width:321.95pt;height:121.9pt;z-index:251668992" wrapcoords="-50 0 -50 21467 21600 21467 21600 0 -50 0">
            <v:imagedata r:id="rId55" o:title=""/>
            <w10:wrap type="tight"/>
          </v:shape>
        </w:pict>
      </w:r>
    </w:p>
    <w:p w:rsidR="00342FD5" w:rsidRDefault="00342FD5" w:rsidP="003B3972">
      <w:pPr>
        <w:widowControl w:val="0"/>
        <w:autoSpaceDE w:val="0"/>
        <w:autoSpaceDN w:val="0"/>
        <w:adjustRightInd w:val="0"/>
        <w:rPr>
          <w:rFonts w:ascii="Times New Roman" w:hAnsi="Times New Roman"/>
          <w:b/>
          <w:bCs/>
        </w:rPr>
      </w:pPr>
    </w:p>
    <w:p w:rsidR="00342FD5" w:rsidRDefault="00342FD5" w:rsidP="003B3972">
      <w:pPr>
        <w:widowControl w:val="0"/>
        <w:autoSpaceDE w:val="0"/>
        <w:autoSpaceDN w:val="0"/>
        <w:adjustRightInd w:val="0"/>
        <w:rPr>
          <w:rFonts w:ascii="Times New Roman" w:hAnsi="Times New Roman"/>
          <w:b/>
          <w:bCs/>
        </w:rPr>
      </w:pPr>
    </w:p>
    <w:p w:rsidR="00342FD5"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I will assist the wonderful board members—most of them former educators and administrators who worked in the school system—progress in their endeavor to bring greater awareness to this exceptional institution established in 1989 by Dr. Thomas Townsend Drysdale, Jr., to increase its visibility and membership to help protect our history, and coordinate both donations of school items as well as legacy and funding donations.</w:t>
      </w:r>
    </w:p>
    <w:p w:rsidR="00342FD5" w:rsidRDefault="00342FD5" w:rsidP="003B3972">
      <w:pPr>
        <w:widowControl w:val="0"/>
        <w:autoSpaceDE w:val="0"/>
        <w:autoSpaceDN w:val="0"/>
        <w:adjustRightInd w:val="0"/>
        <w:rPr>
          <w:rFonts w:ascii="Times New Roman" w:hAnsi="Times New Roman"/>
          <w:b/>
          <w:bCs/>
        </w:rPr>
      </w:pPr>
      <w:bookmarkStart w:id="0" w:name="_GoBack"/>
      <w:bookmarkEnd w:id="0"/>
    </w:p>
    <w:p w:rsidR="00342FD5" w:rsidRDefault="00342FD5" w:rsidP="003B3972">
      <w:pPr>
        <w:widowControl w:val="0"/>
        <w:autoSpaceDE w:val="0"/>
        <w:autoSpaceDN w:val="0"/>
        <w:adjustRightInd w:val="0"/>
        <w:rPr>
          <w:rFonts w:ascii="Times New Roman" w:hAnsi="Times New Roman"/>
          <w:b/>
          <w:bCs/>
        </w:rPr>
      </w:pPr>
      <w:r w:rsidRPr="000A373A">
        <w:rPr>
          <w:rFonts w:ascii="Times New Roman" w:hAnsi="Times New Roman"/>
          <w:b/>
          <w:bCs/>
        </w:rPr>
        <w:t xml:space="preserve">So, to those ends, please visit and follow our activities at AOSHS by checking in with us at </w:t>
      </w:r>
      <w:hyperlink r:id="rId56" w:history="1">
        <w:r w:rsidRPr="000A373A">
          <w:rPr>
            <w:rFonts w:ascii="Times New Roman" w:hAnsi="Times New Roman"/>
            <w:b/>
            <w:bCs/>
            <w:color w:val="0000FF"/>
            <w:u w:val="single" w:color="0000FF"/>
          </w:rPr>
          <w:t>http://l.facebook.com/l.php?u=http%3A%2F%2Fwww.aoshs.org%2F&amp;h=9AQGcQB7OAQHLz8ZCmOlPLo1AQMjdc84l78Y2vU5MAHwv_w&amp;enc=AZMzQ5pxkhhNxOEB5z-sxow4Q3AGFuEd8XFANoa0cjzuVJobAtyAqMWAAmeg5AlspmocVTjdxK6HmmOKoR1qiTp4hkwL24nWMKO_aoqDzU9BydtP1Q5sqCjUsxop_Cpuv8QtkvgyDw7dbDWXic9R4f05Lc2jFezNUH2_OP7i2zsvFg&amp;s=1</w:t>
        </w:r>
      </w:hyperlink>
      <w:r w:rsidRPr="000A373A">
        <w:rPr>
          <w:rFonts w:ascii="Times New Roman" w:hAnsi="Times New Roman"/>
          <w:b/>
          <w:bCs/>
        </w:rPr>
        <w:t xml:space="preserve"> and on Facebook at </w:t>
      </w:r>
      <w:hyperlink r:id="rId57" w:history="1">
        <w:r w:rsidRPr="000A373A">
          <w:rPr>
            <w:rFonts w:ascii="Times New Roman" w:hAnsi="Times New Roman"/>
            <w:b/>
            <w:bCs/>
            <w:color w:val="0000FF"/>
            <w:u w:val="single" w:color="0000FF"/>
          </w:rPr>
          <w:t>www.facebook.com/groups/169980156354700/</w:t>
        </w:r>
      </w:hyperlink>
      <w:r w:rsidRPr="000A373A">
        <w:rPr>
          <w:rFonts w:ascii="Times New Roman" w:hAnsi="Times New Roman"/>
          <w:b/>
          <w:bCs/>
        </w:rPr>
        <w:t xml:space="preserve"> and </w:t>
      </w:r>
      <w:hyperlink r:id="rId58" w:history="1">
        <w:r w:rsidRPr="000A373A">
          <w:rPr>
            <w:rFonts w:ascii="Times New Roman" w:hAnsi="Times New Roman"/>
            <w:b/>
            <w:bCs/>
            <w:color w:val="0000FF"/>
            <w:u w:val="single" w:color="0000FF"/>
          </w:rPr>
          <w:t>www.facebook.com/AOSHSArchive/</w:t>
        </w:r>
      </w:hyperlink>
    </w:p>
    <w:p w:rsidR="00342FD5" w:rsidRPr="000A373A" w:rsidRDefault="00342FD5" w:rsidP="003B3972">
      <w:pPr>
        <w:widowControl w:val="0"/>
        <w:autoSpaceDE w:val="0"/>
        <w:autoSpaceDN w:val="0"/>
        <w:adjustRightInd w:val="0"/>
        <w:rPr>
          <w:rFonts w:ascii="Times New Roman" w:hAnsi="Times New Roman"/>
          <w:b/>
          <w:bCs/>
        </w:rPr>
      </w:pPr>
    </w:p>
    <w:p w:rsidR="00342FD5" w:rsidRPr="00956BE3" w:rsidRDefault="00342FD5" w:rsidP="00AF6007">
      <w:pPr>
        <w:widowControl w:val="0"/>
        <w:autoSpaceDE w:val="0"/>
        <w:autoSpaceDN w:val="0"/>
        <w:adjustRightInd w:val="0"/>
        <w:rPr>
          <w:rFonts w:ascii="Times New Roman" w:hAnsi="Times New Roman"/>
          <w:b/>
          <w:bCs/>
        </w:rPr>
      </w:pPr>
      <w:r w:rsidRPr="000A373A">
        <w:rPr>
          <w:rFonts w:ascii="Times New Roman" w:hAnsi="Times New Roman"/>
          <w:b/>
          <w:bCs/>
        </w:rPr>
        <w:t xml:space="preserve">Better yet, join us: </w:t>
      </w:r>
      <w:hyperlink r:id="rId59" w:history="1">
        <w:r>
          <w:rPr>
            <w:rFonts w:ascii="Times New Roman" w:hAnsi="Times New Roman"/>
            <w:b/>
            <w:bCs/>
            <w:color w:val="0000FF"/>
            <w:u w:val="single" w:color="0000FF"/>
          </w:rPr>
          <w:t>http://aoshs.org/index.php/about-us/membership/</w:t>
        </w:r>
      </w:hyperlink>
      <w:r w:rsidRPr="000A373A">
        <w:rPr>
          <w:rFonts w:ascii="Times New Roman" w:hAnsi="Times New Roman"/>
          <w:b/>
          <w:bCs/>
        </w:rPr>
        <w:t xml:space="preserve"> and come visit us in person—AOSHS has a fascinating collection of items! If you think you might be in town, just give me a heads up via email at </w:t>
      </w:r>
      <w:hyperlink r:id="rId60" w:history="1">
        <w:r w:rsidRPr="000A373A">
          <w:rPr>
            <w:rFonts w:ascii="Times New Roman" w:hAnsi="Times New Roman"/>
            <w:b/>
            <w:bCs/>
            <w:color w:val="0000FF"/>
            <w:u w:val="single" w:color="0000FF"/>
          </w:rPr>
          <w:t>aoshsoffice@sbcglobal.net</w:t>
        </w:r>
      </w:hyperlink>
      <w:r w:rsidRPr="000A373A">
        <w:rPr>
          <w:rFonts w:ascii="Times New Roman" w:hAnsi="Times New Roman"/>
          <w:b/>
          <w:bCs/>
        </w:rPr>
        <w:t xml:space="preserve"> and I can make sure I can show you specific items important to YOU.</w:t>
      </w:r>
      <w:r>
        <w:rPr>
          <w:rFonts w:ascii="Times New Roman" w:hAnsi="Times New Roman"/>
          <w:b/>
          <w:bCs/>
        </w:rPr>
        <w:t>”</w:t>
      </w:r>
    </w:p>
    <w:p w:rsidR="00342FD5" w:rsidRDefault="00342FD5" w:rsidP="004C60F0">
      <w:pPr>
        <w:widowControl w:val="0"/>
        <w:autoSpaceDE w:val="0"/>
        <w:autoSpaceDN w:val="0"/>
        <w:adjustRightInd w:val="0"/>
        <w:jc w:val="center"/>
        <w:rPr>
          <w:rFonts w:ascii="Helvetica" w:hAnsi="Helvetica" w:cs="Helvetica"/>
          <w:b/>
        </w:rPr>
      </w:pPr>
    </w:p>
    <w:p w:rsidR="00342FD5" w:rsidRDefault="00342FD5" w:rsidP="004C60F0">
      <w:pPr>
        <w:widowControl w:val="0"/>
        <w:autoSpaceDE w:val="0"/>
        <w:autoSpaceDN w:val="0"/>
        <w:adjustRightInd w:val="0"/>
        <w:jc w:val="center"/>
        <w:rPr>
          <w:rFonts w:ascii="Helvetica" w:hAnsi="Helvetica" w:cs="Helvetica"/>
          <w:b/>
        </w:rPr>
      </w:pPr>
    </w:p>
    <w:p w:rsidR="00342FD5" w:rsidRDefault="00342FD5" w:rsidP="004C60F0">
      <w:pPr>
        <w:widowControl w:val="0"/>
        <w:autoSpaceDE w:val="0"/>
        <w:autoSpaceDN w:val="0"/>
        <w:adjustRightInd w:val="0"/>
        <w:jc w:val="center"/>
        <w:rPr>
          <w:rFonts w:ascii="Helvetica" w:hAnsi="Helvetica" w:cs="Helvetica"/>
          <w:b/>
        </w:rPr>
      </w:pPr>
    </w:p>
    <w:p w:rsidR="00342FD5" w:rsidRPr="00CC023C" w:rsidRDefault="00342FD5" w:rsidP="004B25EB">
      <w:pPr>
        <w:widowControl w:val="0"/>
        <w:autoSpaceDE w:val="0"/>
        <w:autoSpaceDN w:val="0"/>
        <w:adjustRightInd w:val="0"/>
        <w:jc w:val="center"/>
        <w:rPr>
          <w:rFonts w:ascii="Helvetica" w:hAnsi="Helvetica" w:cs="Helvetica"/>
          <w:b/>
        </w:rPr>
      </w:pPr>
      <w:r>
        <w:rPr>
          <w:rFonts w:ascii="Helvetica" w:hAnsi="Helvetica" w:cs="Helvetica"/>
          <w:b/>
        </w:rPr>
        <w:t>--FINIS--</w:t>
      </w:r>
    </w:p>
    <w:sectPr w:rsidR="00342FD5" w:rsidRPr="00CC023C" w:rsidSect="00372D2D">
      <w:type w:val="continuous"/>
      <w:pgSz w:w="12240" w:h="15840"/>
      <w:pgMar w:top="675" w:right="1440" w:bottom="1161" w:left="1440" w:header="720" w:footer="720" w:gutter="0"/>
      <w:pgBorders w:zOrder="back">
        <w:top w:val="single" w:sz="4" w:space="4" w:color="00B0F0"/>
        <w:left w:val="single" w:sz="4" w:space="16" w:color="00B0F0"/>
        <w:bottom w:val="single" w:sz="4" w:space="4" w:color="00B0F0"/>
        <w:right w:val="single" w:sz="4" w:space="16" w:color="00B0F0"/>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FD5" w:rsidRDefault="00342FD5" w:rsidP="001B5794">
      <w:r>
        <w:separator/>
      </w:r>
    </w:p>
  </w:endnote>
  <w:endnote w:type="continuationSeparator" w:id="0">
    <w:p w:rsidR="00342FD5" w:rsidRDefault="00342FD5" w:rsidP="001B5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w"/>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Helvetica Neue">
    <w:altName w:val="Agency FB"/>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5" w:rsidRDefault="00342FD5"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2FD5" w:rsidRDefault="00342FD5" w:rsidP="001B57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5" w:rsidRDefault="00342FD5" w:rsidP="009959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42FD5" w:rsidRDefault="00342FD5" w:rsidP="001B579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FD5" w:rsidRDefault="00342FD5" w:rsidP="001B5794">
      <w:r>
        <w:separator/>
      </w:r>
    </w:p>
  </w:footnote>
  <w:footnote w:type="continuationSeparator" w:id="0">
    <w:p w:rsidR="00342FD5" w:rsidRDefault="00342FD5" w:rsidP="001B5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1F0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1C24"/>
    <w:rsid w:val="00005A96"/>
    <w:rsid w:val="00010A00"/>
    <w:rsid w:val="000141CF"/>
    <w:rsid w:val="00015AF1"/>
    <w:rsid w:val="00021493"/>
    <w:rsid w:val="00026358"/>
    <w:rsid w:val="00030C41"/>
    <w:rsid w:val="00034836"/>
    <w:rsid w:val="00040D91"/>
    <w:rsid w:val="000458DD"/>
    <w:rsid w:val="00062F02"/>
    <w:rsid w:val="000729C9"/>
    <w:rsid w:val="00081458"/>
    <w:rsid w:val="00082AED"/>
    <w:rsid w:val="00087781"/>
    <w:rsid w:val="00090362"/>
    <w:rsid w:val="000A373A"/>
    <w:rsid w:val="000B3930"/>
    <w:rsid w:val="000B4617"/>
    <w:rsid w:val="000C4EA9"/>
    <w:rsid w:val="000E212C"/>
    <w:rsid w:val="000E7A2B"/>
    <w:rsid w:val="000F1E3B"/>
    <w:rsid w:val="000F268E"/>
    <w:rsid w:val="000F6676"/>
    <w:rsid w:val="00100542"/>
    <w:rsid w:val="00102062"/>
    <w:rsid w:val="00103DEB"/>
    <w:rsid w:val="001049A5"/>
    <w:rsid w:val="00104CF7"/>
    <w:rsid w:val="00115883"/>
    <w:rsid w:val="00120A7A"/>
    <w:rsid w:val="0012498F"/>
    <w:rsid w:val="0012608A"/>
    <w:rsid w:val="00127429"/>
    <w:rsid w:val="00134251"/>
    <w:rsid w:val="00135141"/>
    <w:rsid w:val="00135C25"/>
    <w:rsid w:val="001417CD"/>
    <w:rsid w:val="00183158"/>
    <w:rsid w:val="00187CC2"/>
    <w:rsid w:val="001A0577"/>
    <w:rsid w:val="001A1AFC"/>
    <w:rsid w:val="001A28DE"/>
    <w:rsid w:val="001B5794"/>
    <w:rsid w:val="001D3417"/>
    <w:rsid w:val="001E722F"/>
    <w:rsid w:val="001E7AD8"/>
    <w:rsid w:val="001F3C56"/>
    <w:rsid w:val="001F70B3"/>
    <w:rsid w:val="00213DEE"/>
    <w:rsid w:val="00214436"/>
    <w:rsid w:val="00237599"/>
    <w:rsid w:val="00251533"/>
    <w:rsid w:val="00251F02"/>
    <w:rsid w:val="00255158"/>
    <w:rsid w:val="00261AD5"/>
    <w:rsid w:val="00280346"/>
    <w:rsid w:val="00285862"/>
    <w:rsid w:val="002A1351"/>
    <w:rsid w:val="002A4626"/>
    <w:rsid w:val="002C19D1"/>
    <w:rsid w:val="002C1BAA"/>
    <w:rsid w:val="002C76DA"/>
    <w:rsid w:val="002C7B29"/>
    <w:rsid w:val="002D08FF"/>
    <w:rsid w:val="002D0B46"/>
    <w:rsid w:val="002D6616"/>
    <w:rsid w:val="002E0E58"/>
    <w:rsid w:val="002E2B20"/>
    <w:rsid w:val="002E43FE"/>
    <w:rsid w:val="002F0FB9"/>
    <w:rsid w:val="002F1626"/>
    <w:rsid w:val="003254B3"/>
    <w:rsid w:val="00342FD5"/>
    <w:rsid w:val="00347700"/>
    <w:rsid w:val="00360694"/>
    <w:rsid w:val="00371CBF"/>
    <w:rsid w:val="00372D2D"/>
    <w:rsid w:val="003754A6"/>
    <w:rsid w:val="00380816"/>
    <w:rsid w:val="0038626D"/>
    <w:rsid w:val="003958FA"/>
    <w:rsid w:val="003A1046"/>
    <w:rsid w:val="003A66FE"/>
    <w:rsid w:val="003B3972"/>
    <w:rsid w:val="003E2025"/>
    <w:rsid w:val="003E44CB"/>
    <w:rsid w:val="003E55AF"/>
    <w:rsid w:val="003F771E"/>
    <w:rsid w:val="003F7746"/>
    <w:rsid w:val="003F7E66"/>
    <w:rsid w:val="004002A0"/>
    <w:rsid w:val="0040140C"/>
    <w:rsid w:val="004020B3"/>
    <w:rsid w:val="00416563"/>
    <w:rsid w:val="00430276"/>
    <w:rsid w:val="004338B3"/>
    <w:rsid w:val="00434C86"/>
    <w:rsid w:val="0048162B"/>
    <w:rsid w:val="004839D2"/>
    <w:rsid w:val="00484156"/>
    <w:rsid w:val="004B1719"/>
    <w:rsid w:val="004B25EB"/>
    <w:rsid w:val="004C046A"/>
    <w:rsid w:val="004C0A6A"/>
    <w:rsid w:val="004C51D5"/>
    <w:rsid w:val="004C60F0"/>
    <w:rsid w:val="004E1917"/>
    <w:rsid w:val="004E4F68"/>
    <w:rsid w:val="004E7C01"/>
    <w:rsid w:val="004F4988"/>
    <w:rsid w:val="004F52FE"/>
    <w:rsid w:val="0050469C"/>
    <w:rsid w:val="00505487"/>
    <w:rsid w:val="005059B8"/>
    <w:rsid w:val="00512E5A"/>
    <w:rsid w:val="0051427D"/>
    <w:rsid w:val="005268A0"/>
    <w:rsid w:val="00541761"/>
    <w:rsid w:val="00542E7D"/>
    <w:rsid w:val="00562F73"/>
    <w:rsid w:val="0058195D"/>
    <w:rsid w:val="005834DB"/>
    <w:rsid w:val="00584B00"/>
    <w:rsid w:val="005A0508"/>
    <w:rsid w:val="005A190F"/>
    <w:rsid w:val="005A48A4"/>
    <w:rsid w:val="005B2359"/>
    <w:rsid w:val="005C108E"/>
    <w:rsid w:val="005D2E4E"/>
    <w:rsid w:val="005E6C55"/>
    <w:rsid w:val="005E76D1"/>
    <w:rsid w:val="005F0723"/>
    <w:rsid w:val="00611154"/>
    <w:rsid w:val="0061438E"/>
    <w:rsid w:val="006165CB"/>
    <w:rsid w:val="006170CA"/>
    <w:rsid w:val="00617EA6"/>
    <w:rsid w:val="00623FEB"/>
    <w:rsid w:val="00632467"/>
    <w:rsid w:val="006342E0"/>
    <w:rsid w:val="00644A74"/>
    <w:rsid w:val="00644E31"/>
    <w:rsid w:val="006468DC"/>
    <w:rsid w:val="00651D2E"/>
    <w:rsid w:val="006535D1"/>
    <w:rsid w:val="00662145"/>
    <w:rsid w:val="00665CEE"/>
    <w:rsid w:val="006714E1"/>
    <w:rsid w:val="00674B73"/>
    <w:rsid w:val="00675E68"/>
    <w:rsid w:val="00682157"/>
    <w:rsid w:val="006C3A93"/>
    <w:rsid w:val="006C4607"/>
    <w:rsid w:val="006C589A"/>
    <w:rsid w:val="006D08DD"/>
    <w:rsid w:val="006D314C"/>
    <w:rsid w:val="006E0C7D"/>
    <w:rsid w:val="006E5CA9"/>
    <w:rsid w:val="006E703D"/>
    <w:rsid w:val="006E7BBE"/>
    <w:rsid w:val="006F149A"/>
    <w:rsid w:val="006F3A28"/>
    <w:rsid w:val="006F5D77"/>
    <w:rsid w:val="00737397"/>
    <w:rsid w:val="00740259"/>
    <w:rsid w:val="00754956"/>
    <w:rsid w:val="007653EE"/>
    <w:rsid w:val="007720DB"/>
    <w:rsid w:val="00776F8B"/>
    <w:rsid w:val="00780D56"/>
    <w:rsid w:val="007945E0"/>
    <w:rsid w:val="00797BDB"/>
    <w:rsid w:val="007A04ED"/>
    <w:rsid w:val="007A0CE7"/>
    <w:rsid w:val="007A4E97"/>
    <w:rsid w:val="007B4402"/>
    <w:rsid w:val="007B7AAA"/>
    <w:rsid w:val="007C0AB2"/>
    <w:rsid w:val="007D53A3"/>
    <w:rsid w:val="007F1337"/>
    <w:rsid w:val="007F321D"/>
    <w:rsid w:val="007F3A4C"/>
    <w:rsid w:val="007F7DBA"/>
    <w:rsid w:val="0080278E"/>
    <w:rsid w:val="008173F3"/>
    <w:rsid w:val="00823103"/>
    <w:rsid w:val="00824902"/>
    <w:rsid w:val="008307D4"/>
    <w:rsid w:val="0085194F"/>
    <w:rsid w:val="00852F00"/>
    <w:rsid w:val="00854861"/>
    <w:rsid w:val="00860E76"/>
    <w:rsid w:val="00877C89"/>
    <w:rsid w:val="00895238"/>
    <w:rsid w:val="008963DC"/>
    <w:rsid w:val="008A0422"/>
    <w:rsid w:val="008B2F29"/>
    <w:rsid w:val="008B5B13"/>
    <w:rsid w:val="008C07F6"/>
    <w:rsid w:val="008C75DC"/>
    <w:rsid w:val="008C75F9"/>
    <w:rsid w:val="008D50A0"/>
    <w:rsid w:val="008E73D6"/>
    <w:rsid w:val="008F5597"/>
    <w:rsid w:val="008F56B0"/>
    <w:rsid w:val="00905C65"/>
    <w:rsid w:val="00906D25"/>
    <w:rsid w:val="00921C24"/>
    <w:rsid w:val="00931B57"/>
    <w:rsid w:val="00941109"/>
    <w:rsid w:val="009431F5"/>
    <w:rsid w:val="00946431"/>
    <w:rsid w:val="00947EE4"/>
    <w:rsid w:val="00956BE3"/>
    <w:rsid w:val="00986A69"/>
    <w:rsid w:val="0098705C"/>
    <w:rsid w:val="009927BC"/>
    <w:rsid w:val="00992B80"/>
    <w:rsid w:val="009959DA"/>
    <w:rsid w:val="00995DAB"/>
    <w:rsid w:val="009A38C4"/>
    <w:rsid w:val="009A43C0"/>
    <w:rsid w:val="009B0D09"/>
    <w:rsid w:val="009D0F48"/>
    <w:rsid w:val="009D4B03"/>
    <w:rsid w:val="009E5A62"/>
    <w:rsid w:val="009F39DF"/>
    <w:rsid w:val="009F501D"/>
    <w:rsid w:val="009F563E"/>
    <w:rsid w:val="00A05283"/>
    <w:rsid w:val="00A22081"/>
    <w:rsid w:val="00A240EF"/>
    <w:rsid w:val="00A3770E"/>
    <w:rsid w:val="00A62867"/>
    <w:rsid w:val="00A6545A"/>
    <w:rsid w:val="00A65711"/>
    <w:rsid w:val="00A71B76"/>
    <w:rsid w:val="00A742FC"/>
    <w:rsid w:val="00A82F61"/>
    <w:rsid w:val="00A86808"/>
    <w:rsid w:val="00A92994"/>
    <w:rsid w:val="00A95643"/>
    <w:rsid w:val="00A97685"/>
    <w:rsid w:val="00AB0436"/>
    <w:rsid w:val="00AB17AD"/>
    <w:rsid w:val="00AB5328"/>
    <w:rsid w:val="00AC078F"/>
    <w:rsid w:val="00AD2792"/>
    <w:rsid w:val="00AD59C9"/>
    <w:rsid w:val="00AF0300"/>
    <w:rsid w:val="00AF0AD1"/>
    <w:rsid w:val="00AF1050"/>
    <w:rsid w:val="00AF1267"/>
    <w:rsid w:val="00AF4277"/>
    <w:rsid w:val="00AF6007"/>
    <w:rsid w:val="00AF7B00"/>
    <w:rsid w:val="00B02E1F"/>
    <w:rsid w:val="00B264D0"/>
    <w:rsid w:val="00B275A2"/>
    <w:rsid w:val="00B33CC3"/>
    <w:rsid w:val="00B44E47"/>
    <w:rsid w:val="00B51B54"/>
    <w:rsid w:val="00B51CCF"/>
    <w:rsid w:val="00B55AD2"/>
    <w:rsid w:val="00B63431"/>
    <w:rsid w:val="00BA1317"/>
    <w:rsid w:val="00BB06FC"/>
    <w:rsid w:val="00BB2176"/>
    <w:rsid w:val="00BB5F84"/>
    <w:rsid w:val="00BC2005"/>
    <w:rsid w:val="00BC4823"/>
    <w:rsid w:val="00BC7609"/>
    <w:rsid w:val="00BF3792"/>
    <w:rsid w:val="00BF5E50"/>
    <w:rsid w:val="00C01C42"/>
    <w:rsid w:val="00C021F0"/>
    <w:rsid w:val="00C053E1"/>
    <w:rsid w:val="00C05C5F"/>
    <w:rsid w:val="00C0705F"/>
    <w:rsid w:val="00C13901"/>
    <w:rsid w:val="00C214BA"/>
    <w:rsid w:val="00C21872"/>
    <w:rsid w:val="00C228B6"/>
    <w:rsid w:val="00C274D5"/>
    <w:rsid w:val="00C32113"/>
    <w:rsid w:val="00C328FC"/>
    <w:rsid w:val="00C33E9E"/>
    <w:rsid w:val="00C41070"/>
    <w:rsid w:val="00C4390A"/>
    <w:rsid w:val="00C44D2B"/>
    <w:rsid w:val="00C47640"/>
    <w:rsid w:val="00C701E1"/>
    <w:rsid w:val="00C76132"/>
    <w:rsid w:val="00C806EA"/>
    <w:rsid w:val="00C95D6E"/>
    <w:rsid w:val="00C976B8"/>
    <w:rsid w:val="00CA3015"/>
    <w:rsid w:val="00CB1E8B"/>
    <w:rsid w:val="00CB424C"/>
    <w:rsid w:val="00CC023C"/>
    <w:rsid w:val="00CC5C5B"/>
    <w:rsid w:val="00CD1029"/>
    <w:rsid w:val="00CD7D7B"/>
    <w:rsid w:val="00CF448A"/>
    <w:rsid w:val="00D17C08"/>
    <w:rsid w:val="00D23099"/>
    <w:rsid w:val="00D30D6B"/>
    <w:rsid w:val="00D353AD"/>
    <w:rsid w:val="00D407B5"/>
    <w:rsid w:val="00D4448C"/>
    <w:rsid w:val="00D456A9"/>
    <w:rsid w:val="00D46DC2"/>
    <w:rsid w:val="00D532E1"/>
    <w:rsid w:val="00D555BD"/>
    <w:rsid w:val="00D60367"/>
    <w:rsid w:val="00D71BC9"/>
    <w:rsid w:val="00D74353"/>
    <w:rsid w:val="00D848A4"/>
    <w:rsid w:val="00D866C4"/>
    <w:rsid w:val="00D87D3B"/>
    <w:rsid w:val="00D944A7"/>
    <w:rsid w:val="00D948F3"/>
    <w:rsid w:val="00DA7AE2"/>
    <w:rsid w:val="00DB7C61"/>
    <w:rsid w:val="00DC0C18"/>
    <w:rsid w:val="00DD2925"/>
    <w:rsid w:val="00DD7769"/>
    <w:rsid w:val="00DE048F"/>
    <w:rsid w:val="00DF3419"/>
    <w:rsid w:val="00DF365D"/>
    <w:rsid w:val="00DF61D5"/>
    <w:rsid w:val="00E11EEE"/>
    <w:rsid w:val="00E1772E"/>
    <w:rsid w:val="00E25C3B"/>
    <w:rsid w:val="00E37138"/>
    <w:rsid w:val="00E44693"/>
    <w:rsid w:val="00E46114"/>
    <w:rsid w:val="00E520AD"/>
    <w:rsid w:val="00E52E27"/>
    <w:rsid w:val="00E56921"/>
    <w:rsid w:val="00E622D6"/>
    <w:rsid w:val="00E74A46"/>
    <w:rsid w:val="00E80D09"/>
    <w:rsid w:val="00E87B6C"/>
    <w:rsid w:val="00EA1F36"/>
    <w:rsid w:val="00EB030D"/>
    <w:rsid w:val="00EB35FA"/>
    <w:rsid w:val="00EB6705"/>
    <w:rsid w:val="00ED167D"/>
    <w:rsid w:val="00ED2D7B"/>
    <w:rsid w:val="00ED4D8B"/>
    <w:rsid w:val="00EE163B"/>
    <w:rsid w:val="00EE7CB2"/>
    <w:rsid w:val="00EF41F7"/>
    <w:rsid w:val="00EF51AF"/>
    <w:rsid w:val="00EF5C38"/>
    <w:rsid w:val="00F0766D"/>
    <w:rsid w:val="00F078B6"/>
    <w:rsid w:val="00F158C3"/>
    <w:rsid w:val="00F17E50"/>
    <w:rsid w:val="00F26DFF"/>
    <w:rsid w:val="00F3060B"/>
    <w:rsid w:val="00F32CA8"/>
    <w:rsid w:val="00F3669D"/>
    <w:rsid w:val="00F44DB0"/>
    <w:rsid w:val="00F52211"/>
    <w:rsid w:val="00F576CC"/>
    <w:rsid w:val="00F6207B"/>
    <w:rsid w:val="00F6454D"/>
    <w:rsid w:val="00F66113"/>
    <w:rsid w:val="00F71509"/>
    <w:rsid w:val="00F87108"/>
    <w:rsid w:val="00F951EA"/>
    <w:rsid w:val="00F95597"/>
    <w:rsid w:val="00FA130F"/>
    <w:rsid w:val="00FA2D17"/>
    <w:rsid w:val="00FA5EA0"/>
    <w:rsid w:val="00FC4C31"/>
    <w:rsid w:val="00FD327C"/>
    <w:rsid w:val="00FF5BD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90A"/>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87CC2"/>
    <w:rPr>
      <w:rFonts w:cs="Times New Roman"/>
      <w:color w:val="0563C1"/>
      <w:u w:val="single"/>
    </w:rPr>
  </w:style>
  <w:style w:type="character" w:styleId="FollowedHyperlink">
    <w:name w:val="FollowedHyperlink"/>
    <w:basedOn w:val="DefaultParagraphFont"/>
    <w:uiPriority w:val="99"/>
    <w:semiHidden/>
    <w:rsid w:val="000E212C"/>
    <w:rPr>
      <w:rFonts w:cs="Times New Roman"/>
      <w:color w:val="954F72"/>
      <w:u w:val="single"/>
    </w:rPr>
  </w:style>
  <w:style w:type="paragraph" w:styleId="Footer">
    <w:name w:val="footer"/>
    <w:basedOn w:val="Normal"/>
    <w:link w:val="FooterChar"/>
    <w:uiPriority w:val="99"/>
    <w:rsid w:val="001B5794"/>
    <w:pPr>
      <w:tabs>
        <w:tab w:val="center" w:pos="4680"/>
        <w:tab w:val="right" w:pos="9360"/>
      </w:tabs>
    </w:pPr>
  </w:style>
  <w:style w:type="character" w:customStyle="1" w:styleId="FooterChar">
    <w:name w:val="Footer Char"/>
    <w:basedOn w:val="DefaultParagraphFont"/>
    <w:link w:val="Footer"/>
    <w:uiPriority w:val="99"/>
    <w:locked/>
    <w:rsid w:val="001B5794"/>
    <w:rPr>
      <w:rFonts w:cs="Times New Roman"/>
    </w:rPr>
  </w:style>
  <w:style w:type="character" w:styleId="PageNumber">
    <w:name w:val="page number"/>
    <w:basedOn w:val="DefaultParagraphFont"/>
    <w:uiPriority w:val="99"/>
    <w:semiHidden/>
    <w:rsid w:val="001B5794"/>
    <w:rPr>
      <w:rFonts w:cs="Times New Roman"/>
    </w:rPr>
  </w:style>
  <w:style w:type="paragraph" w:styleId="DocumentMap">
    <w:name w:val="Document Map"/>
    <w:basedOn w:val="Normal"/>
    <w:link w:val="DocumentMapChar"/>
    <w:uiPriority w:val="99"/>
    <w:semiHidden/>
    <w:rsid w:val="001F3C56"/>
    <w:rPr>
      <w:rFonts w:ascii="Times New Roman" w:hAnsi="Times New Roman"/>
    </w:rPr>
  </w:style>
  <w:style w:type="character" w:customStyle="1" w:styleId="DocumentMapChar">
    <w:name w:val="Document Map Char"/>
    <w:basedOn w:val="DefaultParagraphFont"/>
    <w:link w:val="DocumentMap"/>
    <w:uiPriority w:val="99"/>
    <w:semiHidden/>
    <w:locked/>
    <w:rsid w:val="001F3C56"/>
    <w:rPr>
      <w:rFonts w:ascii="Times New Roman" w:hAnsi="Times New Roman"/>
      <w:sz w:val="24"/>
    </w:rPr>
  </w:style>
  <w:style w:type="character" w:styleId="Strong">
    <w:name w:val="Strong"/>
    <w:basedOn w:val="DefaultParagraphFont"/>
    <w:uiPriority w:val="99"/>
    <w:qFormat/>
    <w:rsid w:val="005D2E4E"/>
    <w:rPr>
      <w:rFonts w:cs="Times New Roman"/>
      <w:b/>
    </w:rPr>
  </w:style>
  <w:style w:type="paragraph" w:styleId="NoSpacing">
    <w:name w:val="No Spacing"/>
    <w:uiPriority w:val="99"/>
    <w:qFormat/>
    <w:rsid w:val="005D2E4E"/>
  </w:style>
  <w:style w:type="paragraph" w:styleId="NormalWeb">
    <w:name w:val="Normal (Web)"/>
    <w:basedOn w:val="Normal"/>
    <w:uiPriority w:val="99"/>
    <w:semiHidden/>
    <w:rsid w:val="00005A96"/>
    <w:pPr>
      <w:spacing w:before="100" w:beforeAutospacing="1" w:after="100" w:afterAutospacing="1"/>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WingW@aol.com" TargetMode="External"/><Relationship Id="rId26" Type="http://schemas.openxmlformats.org/officeDocument/2006/relationships/hyperlink" Target="mailto:rpbjr@frontier.net" TargetMode="External"/><Relationship Id="rId39" Type="http://schemas.openxmlformats.org/officeDocument/2006/relationships/image" Target="media/image18.jpeg"/><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betsycote@Atlanticbb.net" TargetMode="External"/><Relationship Id="rId20" Type="http://schemas.openxmlformats.org/officeDocument/2006/relationships/hyperlink" Target="mailto:shuffy2@msn.com" TargetMode="External"/><Relationship Id="rId29" Type="http://schemas.openxmlformats.org/officeDocument/2006/relationships/image" Target="media/image10.jpeg"/><Relationship Id="rId41" Type="http://schemas.openxmlformats.org/officeDocument/2006/relationships/hyperlink" Target="http://www.heritagegardensfuneralhome.com/" TargetMode="External"/><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MGHall@Q.com"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legacy.com/memorial-sites/university-of-florida/?personid=181660665&amp;affiliateID=2195"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s://www.facebook.com/AOSHSArchiv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mailto:bslepetz@comcast.net" TargetMode="External"/><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hyperlink" Target="https://www.facebook.com/groups/169980156354700/" TargetMode="External"/><Relationship Id="rId61" Type="http://schemas.openxmlformats.org/officeDocument/2006/relationships/fontTable" Target="fontTable.xml"/><Relationship Id="rId10" Type="http://schemas.openxmlformats.org/officeDocument/2006/relationships/hyperlink" Target="http://www.bushypark.org/" TargetMode="External"/><Relationship Id="rId19" Type="http://schemas.openxmlformats.org/officeDocument/2006/relationships/image" Target="media/image5.jpeg"/><Relationship Id="rId31" Type="http://schemas.openxmlformats.org/officeDocument/2006/relationships/hyperlink" Target="mailto:nemoamasa@sbcglobal.net"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yperlink" Target="mailto:aoshsoffice@sbcglobal.net" TargetMode="External"/><Relationship Id="rId4" Type="http://schemas.openxmlformats.org/officeDocument/2006/relationships/webSettings" Target="webSettings.xml"/><Relationship Id="rId9" Type="http://schemas.openxmlformats.org/officeDocument/2006/relationships/hyperlink" Target="mailto:nemoamasa@sbcglobal.net" TargetMode="External"/><Relationship Id="rId14" Type="http://schemas.openxmlformats.org/officeDocument/2006/relationships/hyperlink" Target="mailto:JKYKNY@aol.com" TargetMode="External"/><Relationship Id="rId22" Type="http://schemas.openxmlformats.org/officeDocument/2006/relationships/hyperlink" Target="mailto:nemoamasa@sbcglobal.net" TargetMode="External"/><Relationship Id="rId27" Type="http://schemas.openxmlformats.org/officeDocument/2006/relationships/image" Target="media/image9.jpeg"/><Relationship Id="rId30" Type="http://schemas.openxmlformats.org/officeDocument/2006/relationships/hyperlink" Target="mailto:DonaRitchie@aol.com"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l.facebook.com/l.php?u=http%3A%2F%2Fwww.aoshs.org%2F&amp;h=9AQGcQB7OAQHLz8ZCmOlPLo1AQMjdc84l78Y2vU5MAHwv_w&amp;enc=AZMzQ5pxkhhNxOEB5z-sxow4Q3AGFuEd8XFANoa0cjzuVJobAtyAqMWAAmeg5AlspmocVTjdxK6HmmOKoR1qiTp4hkwL24nWMKO_aoqDzU9BydtP1Q5sqCjUsxop_Cpuv8QtkvgyDw7dbDWXic9R4f05Lc2jFezNUH2_OP7i2zsvFg&amp;s=1" TargetMode="External"/><Relationship Id="rId8" Type="http://schemas.openxmlformats.org/officeDocument/2006/relationships/hyperlink" Target="mailto:BushyTales1@verizon.net"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3.jpeg"/><Relationship Id="rId59" Type="http://schemas.openxmlformats.org/officeDocument/2006/relationships/hyperlink" Target="http://aoshs.org/index.php/about-us/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8</Pages>
  <Words>2453</Words>
  <Characters>13987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RUMBLE</dc:creator>
  <cp:keywords/>
  <dc:description/>
  <cp:lastModifiedBy>AERC</cp:lastModifiedBy>
  <cp:revision>2</cp:revision>
  <cp:lastPrinted>2016-10-09T21:29:00Z</cp:lastPrinted>
  <dcterms:created xsi:type="dcterms:W3CDTF">2016-10-20T23:08:00Z</dcterms:created>
  <dcterms:modified xsi:type="dcterms:W3CDTF">2016-10-20T23:08:00Z</dcterms:modified>
</cp:coreProperties>
</file>